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F2F3C" w:rsidRPr="00BE55EC" w:rsidRDefault="006F2F3C" w:rsidP="006F2F3C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6F2F3C" w:rsidRPr="00BE55EC" w:rsidRDefault="006F2F3C" w:rsidP="006F2F3C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6F2F3C" w:rsidRPr="00BE55EC" w:rsidRDefault="006F2F3C" w:rsidP="006F2F3C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6F2F3C" w:rsidRPr="00BE55EC" w:rsidRDefault="006F2F3C" w:rsidP="006F2F3C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6F2F3C" w:rsidRPr="00BE55EC" w:rsidRDefault="006F2F3C" w:rsidP="006F2F3C">
      <w:pPr>
        <w:widowControl w:val="0"/>
        <w:ind w:firstLine="540"/>
        <w:jc w:val="center"/>
        <w:rPr>
          <w:sz w:val="28"/>
          <w:szCs w:val="28"/>
        </w:rPr>
      </w:pPr>
    </w:p>
    <w:p w:rsidR="006F2F3C" w:rsidRPr="00BE55EC" w:rsidRDefault="006F2F3C" w:rsidP="006F2F3C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6F2F3C" w:rsidRPr="00BE55EC" w:rsidRDefault="006F2F3C" w:rsidP="006F2F3C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6F2F3C" w:rsidRPr="00BE55EC" w:rsidRDefault="006F2F3C" w:rsidP="006F2F3C">
      <w:pPr>
        <w:widowControl w:val="0"/>
        <w:ind w:firstLine="540"/>
        <w:rPr>
          <w:sz w:val="28"/>
          <w:szCs w:val="28"/>
        </w:rPr>
      </w:pPr>
    </w:p>
    <w:p w:rsidR="006F2F3C" w:rsidRPr="00BE55EC" w:rsidRDefault="006F2F3C" w:rsidP="006F2F3C">
      <w:pPr>
        <w:widowControl w:val="0"/>
        <w:ind w:firstLine="540"/>
        <w:jc w:val="both"/>
        <w:rPr>
          <w:sz w:val="28"/>
          <w:szCs w:val="28"/>
        </w:rPr>
      </w:pPr>
    </w:p>
    <w:p w:rsidR="006F2F3C" w:rsidRPr="00BE55EC" w:rsidRDefault="006F2F3C" w:rsidP="006F2F3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№156</w:t>
      </w:r>
    </w:p>
    <w:p w:rsidR="006F2F3C" w:rsidRPr="00BE55EC" w:rsidRDefault="006F2F3C" w:rsidP="006F2F3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6F2F3C" w:rsidRPr="00BE55EC" w:rsidRDefault="006F2F3C" w:rsidP="006F2F3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186, площею 0,1000га, кадастровий №4622710200:08:000:0082, гр. Білому Зіновію Зіновійовичу</w:t>
      </w:r>
    </w:p>
    <w:p w:rsidR="006F2F3C" w:rsidRPr="00BE55EC" w:rsidRDefault="006F2F3C" w:rsidP="006F2F3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6F2F3C" w:rsidRPr="00BE55EC" w:rsidRDefault="006F2F3C" w:rsidP="006F2F3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Білого Зіновія Зіновійовича, що проживає в м.Дубляни, вул. Б.Хмельницького, 8а,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6F2F3C" w:rsidRPr="00BE55EC" w:rsidRDefault="006F2F3C" w:rsidP="006F2F3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6F2F3C" w:rsidRPr="00BE55EC" w:rsidRDefault="006F2F3C" w:rsidP="006F2F3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186, площею 0,1000га, кадастровий №4622710200:08:000:0082, гр. Білому Зіновію Зіновійовичу.</w:t>
      </w:r>
    </w:p>
    <w:p w:rsidR="006F2F3C" w:rsidRPr="00BE55EC" w:rsidRDefault="006F2F3C" w:rsidP="006F2F3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вул.Ситихівська, 186, площею 0,1000га, кадастровий №4622710200:08:000:0082, гр. Білому Зіновію Зіновійовичу.</w:t>
      </w:r>
    </w:p>
    <w:p w:rsidR="006F2F3C" w:rsidRPr="00BE55EC" w:rsidRDefault="006F2F3C" w:rsidP="006F2F3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Білому Зіновію Зіновійовичу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№4622710200:08:000:0082.</w:t>
      </w:r>
    </w:p>
    <w:p w:rsidR="006F2F3C" w:rsidRPr="00BE55EC" w:rsidRDefault="006F2F3C" w:rsidP="006F2F3C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6F2F3C" w:rsidRPr="00BE55EC" w:rsidRDefault="006F2F3C" w:rsidP="006F2F3C">
      <w:pPr>
        <w:ind w:firstLine="540"/>
        <w:rPr>
          <w:sz w:val="28"/>
          <w:szCs w:val="28"/>
        </w:rPr>
      </w:pPr>
    </w:p>
    <w:p w:rsidR="006F2F3C" w:rsidRPr="00BE55EC" w:rsidRDefault="006F2F3C" w:rsidP="006F2F3C">
      <w:pPr>
        <w:ind w:firstLine="540"/>
        <w:rPr>
          <w:sz w:val="28"/>
          <w:szCs w:val="28"/>
        </w:rPr>
      </w:pPr>
    </w:p>
    <w:p w:rsidR="006F2F3C" w:rsidRPr="00BE55EC" w:rsidRDefault="006F2F3C" w:rsidP="006F2F3C">
      <w:pPr>
        <w:ind w:firstLine="540"/>
        <w:rPr>
          <w:sz w:val="28"/>
          <w:szCs w:val="28"/>
        </w:rPr>
      </w:pPr>
    </w:p>
    <w:p w:rsidR="006F2F3C" w:rsidRPr="00BE55EC" w:rsidRDefault="006F2F3C" w:rsidP="006F2F3C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4E9" w:rsidRDefault="006944E9">
      <w:r>
        <w:separator/>
      </w:r>
    </w:p>
  </w:endnote>
  <w:endnote w:type="continuationSeparator" w:id="0">
    <w:p w:rsidR="006944E9" w:rsidRDefault="00694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4E9" w:rsidRDefault="006944E9">
      <w:r>
        <w:separator/>
      </w:r>
    </w:p>
  </w:footnote>
  <w:footnote w:type="continuationSeparator" w:id="0">
    <w:p w:rsidR="006944E9" w:rsidRDefault="006944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944E9"/>
    <w:rsid w:val="006D0736"/>
    <w:rsid w:val="006D5737"/>
    <w:rsid w:val="006F2805"/>
    <w:rsid w:val="006F2F3C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6F2F3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6F2F3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6F2F3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6F2F3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8F0F9E-D717-4E6E-957E-4C5606727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1134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2023-09-20T10:10:00Z</dcterms:modified>
</cp:coreProperties>
</file>