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C5D7C" w:rsidRPr="00BE55EC" w:rsidRDefault="005C5D7C" w:rsidP="005C5D7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5C5D7C" w:rsidRPr="00BE55EC" w:rsidRDefault="005C5D7C" w:rsidP="005C5D7C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5C5D7C" w:rsidRPr="00BE55EC" w:rsidRDefault="005C5D7C" w:rsidP="005C5D7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5C5D7C" w:rsidRPr="00BE55EC" w:rsidRDefault="005C5D7C" w:rsidP="005C5D7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5C5D7C" w:rsidRPr="00BE55EC" w:rsidRDefault="005C5D7C" w:rsidP="005C5D7C">
      <w:pPr>
        <w:widowControl w:val="0"/>
        <w:ind w:firstLine="540"/>
        <w:jc w:val="center"/>
        <w:rPr>
          <w:sz w:val="28"/>
          <w:szCs w:val="28"/>
        </w:rPr>
      </w:pPr>
    </w:p>
    <w:p w:rsidR="005C5D7C" w:rsidRPr="00BE55EC" w:rsidRDefault="005C5D7C" w:rsidP="005C5D7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5C5D7C" w:rsidRPr="00BE55EC" w:rsidRDefault="005C5D7C" w:rsidP="005C5D7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5C5D7C" w:rsidRPr="00BE55EC" w:rsidRDefault="005C5D7C" w:rsidP="005C5D7C">
      <w:pPr>
        <w:widowControl w:val="0"/>
        <w:ind w:firstLine="540"/>
        <w:rPr>
          <w:sz w:val="28"/>
          <w:szCs w:val="28"/>
        </w:rPr>
      </w:pPr>
    </w:p>
    <w:p w:rsidR="005C5D7C" w:rsidRPr="00BE55EC" w:rsidRDefault="005C5D7C" w:rsidP="005C5D7C">
      <w:pPr>
        <w:widowControl w:val="0"/>
        <w:ind w:firstLine="540"/>
        <w:jc w:val="both"/>
        <w:rPr>
          <w:sz w:val="28"/>
          <w:szCs w:val="28"/>
        </w:rPr>
      </w:pPr>
    </w:p>
    <w:p w:rsidR="005C5D7C" w:rsidRPr="00BE55EC" w:rsidRDefault="005C5D7C" w:rsidP="005C5D7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№157</w:t>
      </w:r>
    </w:p>
    <w:p w:rsidR="005C5D7C" w:rsidRPr="00BE55EC" w:rsidRDefault="005C5D7C" w:rsidP="005C5D7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5C5D7C" w:rsidRPr="00BE55EC" w:rsidRDefault="005C5D7C" w:rsidP="005C5D7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198, площею 0,1000га, кадастровий №4622710200:08:000:0093, гр. Олиськів Петру Івановичу</w:t>
      </w:r>
    </w:p>
    <w:p w:rsidR="005C5D7C" w:rsidRPr="00BE55EC" w:rsidRDefault="005C5D7C" w:rsidP="005C5D7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5C5D7C" w:rsidRPr="00BE55EC" w:rsidRDefault="005C5D7C" w:rsidP="005C5D7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Олиськів Петра Івановича, що проживає в м.Львів, вул. Роксолани, 59б/21,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C5D7C" w:rsidRPr="00BE55EC" w:rsidRDefault="005C5D7C" w:rsidP="005C5D7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5C5D7C" w:rsidRPr="00BE55EC" w:rsidRDefault="005C5D7C" w:rsidP="005C5D7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198, площею 0,1000га, кадастровий №4622710200:08:000:0093, гр. Олиськів Петру Івановичу.</w:t>
      </w:r>
    </w:p>
    <w:p w:rsidR="005C5D7C" w:rsidRPr="00BE55EC" w:rsidRDefault="005C5D7C" w:rsidP="005C5D7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198, площею 0,1000га, кадастровий №4622710200:08:000:0093, гр. Олиськів Петру Івановичу.</w:t>
      </w:r>
    </w:p>
    <w:p w:rsidR="005C5D7C" w:rsidRPr="00BE55EC" w:rsidRDefault="005C5D7C" w:rsidP="005C5D7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Олиськів Петру Івановичу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№4622710200:08:000:0093.</w:t>
      </w:r>
    </w:p>
    <w:p w:rsidR="005C5D7C" w:rsidRPr="00BE55EC" w:rsidRDefault="005C5D7C" w:rsidP="005C5D7C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C5D7C" w:rsidRPr="00BE55EC" w:rsidRDefault="005C5D7C" w:rsidP="005C5D7C">
      <w:pPr>
        <w:ind w:firstLine="540"/>
        <w:rPr>
          <w:sz w:val="28"/>
          <w:szCs w:val="28"/>
        </w:rPr>
      </w:pPr>
    </w:p>
    <w:p w:rsidR="005C5D7C" w:rsidRPr="00BE55EC" w:rsidRDefault="005C5D7C" w:rsidP="005C5D7C">
      <w:pPr>
        <w:ind w:firstLine="540"/>
        <w:rPr>
          <w:sz w:val="28"/>
          <w:szCs w:val="28"/>
        </w:rPr>
      </w:pPr>
    </w:p>
    <w:p w:rsidR="005C5D7C" w:rsidRPr="00BE55EC" w:rsidRDefault="005C5D7C" w:rsidP="005C5D7C">
      <w:pPr>
        <w:ind w:firstLine="540"/>
        <w:rPr>
          <w:sz w:val="28"/>
          <w:szCs w:val="28"/>
        </w:rPr>
      </w:pPr>
    </w:p>
    <w:p w:rsidR="005C5D7C" w:rsidRPr="00BE55EC" w:rsidRDefault="005C5D7C" w:rsidP="005C5D7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9EA" w:rsidRDefault="008069EA">
      <w:r>
        <w:separator/>
      </w:r>
    </w:p>
  </w:endnote>
  <w:endnote w:type="continuationSeparator" w:id="0">
    <w:p w:rsidR="008069EA" w:rsidRDefault="00806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9EA" w:rsidRDefault="008069EA">
      <w:r>
        <w:separator/>
      </w:r>
    </w:p>
  </w:footnote>
  <w:footnote w:type="continuationSeparator" w:id="0">
    <w:p w:rsidR="008069EA" w:rsidRDefault="00806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5D7C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69E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5C5D7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5C5D7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5C5D7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5C5D7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3C788-788D-43FC-BC54-6949C2833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2023-09-20T10:11:00Z</dcterms:modified>
</cp:coreProperties>
</file>