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07D05" w:rsidRPr="00BE55EC" w:rsidRDefault="00B07D05" w:rsidP="00B07D0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07D05" w:rsidRPr="00BE55EC" w:rsidRDefault="00B07D05" w:rsidP="00B07D0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07D05" w:rsidRPr="00BE55EC" w:rsidRDefault="00B07D05" w:rsidP="00B07D0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07D05" w:rsidRPr="00BE55EC" w:rsidRDefault="00B07D05" w:rsidP="00B07D0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07D05" w:rsidRPr="00BE55EC" w:rsidRDefault="00B07D05" w:rsidP="00B07D05">
      <w:pPr>
        <w:widowControl w:val="0"/>
        <w:ind w:firstLine="540"/>
        <w:jc w:val="center"/>
        <w:rPr>
          <w:sz w:val="28"/>
          <w:szCs w:val="28"/>
        </w:rPr>
      </w:pPr>
    </w:p>
    <w:p w:rsidR="00B07D05" w:rsidRPr="00BE55EC" w:rsidRDefault="00B07D05" w:rsidP="00B07D0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07D05" w:rsidRPr="00BE55EC" w:rsidRDefault="00B07D05" w:rsidP="00B07D0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07D05" w:rsidRPr="00BE55EC" w:rsidRDefault="00B07D05" w:rsidP="00B07D05">
      <w:pPr>
        <w:widowControl w:val="0"/>
        <w:ind w:firstLine="540"/>
        <w:rPr>
          <w:sz w:val="28"/>
          <w:szCs w:val="28"/>
        </w:rPr>
      </w:pPr>
    </w:p>
    <w:p w:rsidR="00B07D05" w:rsidRPr="00BE55EC" w:rsidRDefault="00B07D05" w:rsidP="00B07D05">
      <w:pPr>
        <w:widowControl w:val="0"/>
        <w:ind w:firstLine="540"/>
        <w:jc w:val="both"/>
        <w:rPr>
          <w:sz w:val="28"/>
          <w:szCs w:val="28"/>
        </w:rPr>
      </w:pPr>
    </w:p>
    <w:p w:rsidR="00B07D05" w:rsidRPr="00BE55EC" w:rsidRDefault="00B07D05" w:rsidP="00B07D0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№161</w:t>
      </w:r>
    </w:p>
    <w:p w:rsidR="00B07D05" w:rsidRPr="00BE55EC" w:rsidRDefault="00B07D05" w:rsidP="00B07D0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07D05" w:rsidRPr="00BE55EC" w:rsidRDefault="00B07D05" w:rsidP="00B07D0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Т, 30, площею 0,1000га, кадастровий №4622710200:08:000:0108, гр. Мороз Степану Івановичу</w:t>
      </w:r>
    </w:p>
    <w:p w:rsidR="00B07D05" w:rsidRPr="00BE55EC" w:rsidRDefault="00B07D05" w:rsidP="00B07D0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07D05" w:rsidRPr="00BE55EC" w:rsidRDefault="00B07D05" w:rsidP="00B07D0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Мороз Степана Івановича, що проживає в с.Ситихів, вул. Ситихівська, 42,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07D05" w:rsidRPr="00BE55EC" w:rsidRDefault="00B07D05" w:rsidP="00B07D0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07D05" w:rsidRPr="00BE55EC" w:rsidRDefault="00B07D05" w:rsidP="00B07D0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Т, 30, площею 0,1000га, кадастровий №4622710200:08:000:0108, гр. Мороз Степану Івановичу.</w:t>
      </w:r>
    </w:p>
    <w:p w:rsidR="00B07D05" w:rsidRPr="00BE55EC" w:rsidRDefault="00B07D05" w:rsidP="00B07D0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Т, 30, площею 0,1000га, кадастровий №4622710200:08:000:0108, гр. Мороз Степану Івановичу.</w:t>
      </w:r>
    </w:p>
    <w:p w:rsidR="00B07D05" w:rsidRPr="00BE55EC" w:rsidRDefault="00B07D05" w:rsidP="00B07D0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Мороз Степану Івановичу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№4622710200:08:000:0108.</w:t>
      </w:r>
    </w:p>
    <w:p w:rsidR="00B07D05" w:rsidRPr="00BE55EC" w:rsidRDefault="00B07D05" w:rsidP="00B07D0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07D05" w:rsidRPr="00BE55EC" w:rsidRDefault="00B07D05" w:rsidP="00B07D05">
      <w:pPr>
        <w:ind w:firstLine="540"/>
        <w:rPr>
          <w:sz w:val="28"/>
          <w:szCs w:val="28"/>
        </w:rPr>
      </w:pPr>
    </w:p>
    <w:p w:rsidR="00B07D05" w:rsidRPr="00BE55EC" w:rsidRDefault="00B07D05" w:rsidP="00B07D05">
      <w:pPr>
        <w:ind w:firstLine="540"/>
        <w:rPr>
          <w:sz w:val="28"/>
          <w:szCs w:val="28"/>
        </w:rPr>
      </w:pPr>
    </w:p>
    <w:p w:rsidR="00B07D05" w:rsidRPr="00BE55EC" w:rsidRDefault="00B07D05" w:rsidP="00B07D05">
      <w:pPr>
        <w:ind w:firstLine="540"/>
        <w:rPr>
          <w:sz w:val="28"/>
          <w:szCs w:val="28"/>
        </w:rPr>
      </w:pPr>
    </w:p>
    <w:p w:rsidR="00B07D05" w:rsidRPr="00BE55EC" w:rsidRDefault="00B07D05" w:rsidP="00B07D0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76A" w:rsidRDefault="009E576A">
      <w:r>
        <w:separator/>
      </w:r>
    </w:p>
  </w:endnote>
  <w:endnote w:type="continuationSeparator" w:id="0">
    <w:p w:rsidR="009E576A" w:rsidRDefault="009E5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76A" w:rsidRDefault="009E576A">
      <w:r>
        <w:separator/>
      </w:r>
    </w:p>
  </w:footnote>
  <w:footnote w:type="continuationSeparator" w:id="0">
    <w:p w:rsidR="009E576A" w:rsidRDefault="009E5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576A"/>
    <w:rsid w:val="00A02423"/>
    <w:rsid w:val="00A20109"/>
    <w:rsid w:val="00A769F3"/>
    <w:rsid w:val="00A9594B"/>
    <w:rsid w:val="00AE7596"/>
    <w:rsid w:val="00B03460"/>
    <w:rsid w:val="00B07D05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07D0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07D0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07D0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07D0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CB6A8-0EBA-4775-9317-7CAF06B6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2023-09-20T10:15:00Z</dcterms:modified>
</cp:coreProperties>
</file>