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833D8" w:rsidRPr="00BE55EC" w:rsidRDefault="005833D8" w:rsidP="005833D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5833D8" w:rsidRPr="00BE55EC" w:rsidRDefault="005833D8" w:rsidP="005833D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5833D8" w:rsidRPr="00BE55EC" w:rsidRDefault="005833D8" w:rsidP="005833D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5833D8" w:rsidRPr="00BE55EC" w:rsidRDefault="005833D8" w:rsidP="005833D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5833D8" w:rsidRPr="00BE55EC" w:rsidRDefault="005833D8" w:rsidP="005833D8">
      <w:pPr>
        <w:widowControl w:val="0"/>
        <w:ind w:firstLine="540"/>
        <w:jc w:val="center"/>
        <w:rPr>
          <w:sz w:val="28"/>
          <w:szCs w:val="28"/>
        </w:rPr>
      </w:pPr>
    </w:p>
    <w:p w:rsidR="005833D8" w:rsidRPr="00BE55EC" w:rsidRDefault="005833D8" w:rsidP="005833D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5833D8" w:rsidRPr="00BE55EC" w:rsidRDefault="005833D8" w:rsidP="005833D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5833D8" w:rsidRPr="00BE55EC" w:rsidRDefault="005833D8" w:rsidP="005833D8">
      <w:pPr>
        <w:widowControl w:val="0"/>
        <w:ind w:firstLine="540"/>
        <w:rPr>
          <w:sz w:val="28"/>
          <w:szCs w:val="28"/>
        </w:rPr>
      </w:pPr>
    </w:p>
    <w:p w:rsidR="005833D8" w:rsidRPr="00BE55EC" w:rsidRDefault="005833D8" w:rsidP="005833D8">
      <w:pPr>
        <w:widowControl w:val="0"/>
        <w:ind w:firstLine="540"/>
        <w:jc w:val="both"/>
        <w:rPr>
          <w:sz w:val="28"/>
          <w:szCs w:val="28"/>
        </w:rPr>
      </w:pPr>
    </w:p>
    <w:p w:rsidR="005833D8" w:rsidRPr="00BE55EC" w:rsidRDefault="005833D8" w:rsidP="005833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№162</w:t>
      </w:r>
    </w:p>
    <w:p w:rsidR="005833D8" w:rsidRPr="00BE55EC" w:rsidRDefault="005833D8" w:rsidP="005833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5833D8" w:rsidRPr="00BE55EC" w:rsidRDefault="005833D8" w:rsidP="005833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33, площею 0,0993га, кадастровий №4622710200:08:000:0101, гр. Кунинець Федіру Стефановичу</w:t>
      </w:r>
    </w:p>
    <w:p w:rsidR="005833D8" w:rsidRPr="00BE55EC" w:rsidRDefault="005833D8" w:rsidP="005833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5833D8" w:rsidRPr="00BE55EC" w:rsidRDefault="005833D8" w:rsidP="005833D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Кунинець Федіра Стефановича, що проживає в м.Дубляни, вул. Б.Хмельницького, 87а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833D8" w:rsidRPr="00BE55EC" w:rsidRDefault="005833D8" w:rsidP="005833D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5833D8" w:rsidRPr="00BE55EC" w:rsidRDefault="005833D8" w:rsidP="005833D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33, площею 0,0993га, кадастровий №4622710200:08:000:0101, гр. Кунинець Федіру Стефановичу.</w:t>
      </w:r>
    </w:p>
    <w:p w:rsidR="005833D8" w:rsidRPr="00BE55EC" w:rsidRDefault="005833D8" w:rsidP="005833D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Шевченка Т., 33, площею 0,0993га, кадастровий №4622710200:08:000:0101, гр. Кунинець Федіру Стефановичу.</w:t>
      </w:r>
    </w:p>
    <w:p w:rsidR="005833D8" w:rsidRPr="00BE55EC" w:rsidRDefault="005833D8" w:rsidP="005833D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Кунинець Федіру Стефановичу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№4622710200:08:000:0101.</w:t>
      </w:r>
    </w:p>
    <w:p w:rsidR="005833D8" w:rsidRPr="00BE55EC" w:rsidRDefault="005833D8" w:rsidP="005833D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833D8" w:rsidRPr="00BE55EC" w:rsidRDefault="005833D8" w:rsidP="005833D8">
      <w:pPr>
        <w:ind w:firstLine="540"/>
        <w:rPr>
          <w:sz w:val="28"/>
          <w:szCs w:val="28"/>
        </w:rPr>
      </w:pPr>
    </w:p>
    <w:p w:rsidR="005833D8" w:rsidRPr="00BE55EC" w:rsidRDefault="005833D8" w:rsidP="005833D8">
      <w:pPr>
        <w:ind w:firstLine="540"/>
        <w:rPr>
          <w:sz w:val="28"/>
          <w:szCs w:val="28"/>
        </w:rPr>
      </w:pPr>
    </w:p>
    <w:p w:rsidR="005833D8" w:rsidRPr="00BE55EC" w:rsidRDefault="005833D8" w:rsidP="005833D8">
      <w:pPr>
        <w:ind w:firstLine="540"/>
        <w:rPr>
          <w:sz w:val="28"/>
          <w:szCs w:val="28"/>
        </w:rPr>
      </w:pPr>
    </w:p>
    <w:p w:rsidR="005833D8" w:rsidRPr="00BE55EC" w:rsidRDefault="005833D8" w:rsidP="005833D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5833D8" w:rsidRPr="00BE55EC" w:rsidRDefault="005833D8" w:rsidP="005833D8">
      <w:pPr>
        <w:pStyle w:val="a9"/>
        <w:widowControl w:val="0"/>
        <w:ind w:firstLine="540"/>
        <w:jc w:val="left"/>
        <w:rPr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4DE" w:rsidRDefault="003464DE">
      <w:r>
        <w:separator/>
      </w:r>
    </w:p>
  </w:endnote>
  <w:endnote w:type="continuationSeparator" w:id="0">
    <w:p w:rsidR="003464DE" w:rsidRDefault="0034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4DE" w:rsidRDefault="003464DE">
      <w:r>
        <w:separator/>
      </w:r>
    </w:p>
  </w:footnote>
  <w:footnote w:type="continuationSeparator" w:id="0">
    <w:p w:rsidR="003464DE" w:rsidRDefault="003464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4D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3D8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5833D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5833D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5833D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5833D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CF510-17AE-48B0-9442-1F2536FCD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2023-09-20T10:16:00Z</dcterms:modified>
</cp:coreProperties>
</file>