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223AE" w:rsidRPr="00BE55EC" w:rsidRDefault="009223AE" w:rsidP="009223AE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9223AE" w:rsidRPr="00BE55EC" w:rsidRDefault="009223AE" w:rsidP="009223AE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9223AE" w:rsidRPr="00BE55EC" w:rsidRDefault="009223AE" w:rsidP="009223AE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9223AE" w:rsidRPr="00BE55EC" w:rsidRDefault="009223AE" w:rsidP="009223AE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9223AE" w:rsidRPr="00BE55EC" w:rsidRDefault="009223AE" w:rsidP="009223AE">
      <w:pPr>
        <w:widowControl w:val="0"/>
        <w:ind w:firstLine="540"/>
        <w:jc w:val="center"/>
        <w:rPr>
          <w:sz w:val="28"/>
          <w:szCs w:val="28"/>
        </w:rPr>
      </w:pPr>
    </w:p>
    <w:p w:rsidR="009223AE" w:rsidRPr="00BE55EC" w:rsidRDefault="009223AE" w:rsidP="009223AE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9223AE" w:rsidRPr="00BE55EC" w:rsidRDefault="009223AE" w:rsidP="009223AE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9223AE" w:rsidRPr="00BE55EC" w:rsidRDefault="009223AE" w:rsidP="009223AE">
      <w:pPr>
        <w:widowControl w:val="0"/>
        <w:ind w:firstLine="540"/>
        <w:rPr>
          <w:sz w:val="28"/>
          <w:szCs w:val="28"/>
        </w:rPr>
      </w:pPr>
    </w:p>
    <w:p w:rsidR="009223AE" w:rsidRPr="00BE55EC" w:rsidRDefault="009223AE" w:rsidP="009223AE">
      <w:pPr>
        <w:widowControl w:val="0"/>
        <w:ind w:firstLine="540"/>
        <w:jc w:val="both"/>
        <w:rPr>
          <w:sz w:val="28"/>
          <w:szCs w:val="28"/>
        </w:rPr>
      </w:pPr>
    </w:p>
    <w:p w:rsidR="009223AE" w:rsidRPr="00BE55EC" w:rsidRDefault="009223AE" w:rsidP="009223A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№164</w:t>
      </w:r>
    </w:p>
    <w:p w:rsidR="009223AE" w:rsidRPr="00BE55EC" w:rsidRDefault="009223AE" w:rsidP="009223A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9223AE" w:rsidRPr="00BE55EC" w:rsidRDefault="009223AE" w:rsidP="009223A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Шевченка Т., 35, площею 0,0993га, кадастровий №4622710200:08:000:0099, гр. Калагурському Володимиру Богдановичу</w:t>
      </w:r>
    </w:p>
    <w:p w:rsidR="009223AE" w:rsidRPr="00BE55EC" w:rsidRDefault="009223AE" w:rsidP="009223A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9223AE" w:rsidRPr="00BE55EC" w:rsidRDefault="009223AE" w:rsidP="009223A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Калагурського Володимира Богдановича, що проживає в м.Дубляни, вул. Шевченка, 33/40,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9223AE" w:rsidRPr="00BE55EC" w:rsidRDefault="009223AE" w:rsidP="009223AE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9223AE" w:rsidRPr="00BE55EC" w:rsidRDefault="009223AE" w:rsidP="009223A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Шевченка Т., 35, площею 0,0993га, кадастровий №4622710200:08:000:0099, гр. Калагурському Володимиру Богдановичу.</w:t>
      </w:r>
    </w:p>
    <w:p w:rsidR="009223AE" w:rsidRPr="00BE55EC" w:rsidRDefault="009223AE" w:rsidP="009223A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 Шевченка Т., 35, площею 0,0993га, кадастровий №4622710200:08:000:0099, гр. Калагурському Володимиру Богдановичу.</w:t>
      </w:r>
    </w:p>
    <w:p w:rsidR="009223AE" w:rsidRPr="00BE55EC" w:rsidRDefault="009223AE" w:rsidP="009223AE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Калагурському Володимиру Богдановичу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№4622710200:08:000:0099.</w:t>
      </w:r>
    </w:p>
    <w:p w:rsidR="009223AE" w:rsidRPr="00BE55EC" w:rsidRDefault="009223AE" w:rsidP="009223AE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9223AE" w:rsidRPr="00BE55EC" w:rsidRDefault="009223AE" w:rsidP="009223AE">
      <w:pPr>
        <w:ind w:firstLine="540"/>
        <w:rPr>
          <w:sz w:val="28"/>
          <w:szCs w:val="28"/>
        </w:rPr>
      </w:pPr>
    </w:p>
    <w:p w:rsidR="009223AE" w:rsidRPr="00BE55EC" w:rsidRDefault="009223AE" w:rsidP="009223AE">
      <w:pPr>
        <w:ind w:firstLine="540"/>
        <w:rPr>
          <w:sz w:val="28"/>
          <w:szCs w:val="28"/>
        </w:rPr>
      </w:pPr>
    </w:p>
    <w:p w:rsidR="009223AE" w:rsidRPr="00BE55EC" w:rsidRDefault="009223AE" w:rsidP="009223AE">
      <w:pPr>
        <w:ind w:firstLine="540"/>
        <w:rPr>
          <w:sz w:val="28"/>
          <w:szCs w:val="28"/>
        </w:rPr>
      </w:pPr>
    </w:p>
    <w:p w:rsidR="009223AE" w:rsidRPr="00BE55EC" w:rsidRDefault="009223AE" w:rsidP="009223AE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4715" w:rsidRDefault="00E74715">
      <w:r>
        <w:separator/>
      </w:r>
    </w:p>
  </w:endnote>
  <w:endnote w:type="continuationSeparator" w:id="0">
    <w:p w:rsidR="00E74715" w:rsidRDefault="00E74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4715" w:rsidRDefault="00E74715">
      <w:r>
        <w:separator/>
      </w:r>
    </w:p>
  </w:footnote>
  <w:footnote w:type="continuationSeparator" w:id="0">
    <w:p w:rsidR="00E74715" w:rsidRDefault="00E747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223AE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715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9223A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9223AE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9223AE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9223AE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A32E89-3451-41FF-B1C6-C1A893899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1159</Words>
  <Characters>662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2023-09-20T10:19:00Z</dcterms:modified>
</cp:coreProperties>
</file>