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E388B" w:rsidRPr="00BE55EC" w:rsidRDefault="009E388B" w:rsidP="009E388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E388B" w:rsidRPr="00BE55EC" w:rsidRDefault="009E388B" w:rsidP="009E388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E388B" w:rsidRPr="00BE55EC" w:rsidRDefault="009E388B" w:rsidP="009E388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E388B" w:rsidRPr="00BE55EC" w:rsidRDefault="009E388B" w:rsidP="009E388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E388B" w:rsidRPr="00BE55EC" w:rsidRDefault="009E388B" w:rsidP="009E388B">
      <w:pPr>
        <w:widowControl w:val="0"/>
        <w:ind w:firstLine="540"/>
        <w:jc w:val="center"/>
        <w:rPr>
          <w:sz w:val="28"/>
          <w:szCs w:val="28"/>
        </w:rPr>
      </w:pPr>
    </w:p>
    <w:p w:rsidR="009E388B" w:rsidRPr="00BE55EC" w:rsidRDefault="009E388B" w:rsidP="009E388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E388B" w:rsidRPr="00BE55EC" w:rsidRDefault="009E388B" w:rsidP="009E388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E388B" w:rsidRPr="00BE55EC" w:rsidRDefault="009E388B" w:rsidP="009E388B">
      <w:pPr>
        <w:widowControl w:val="0"/>
        <w:ind w:firstLine="540"/>
        <w:rPr>
          <w:sz w:val="28"/>
          <w:szCs w:val="28"/>
        </w:rPr>
      </w:pPr>
    </w:p>
    <w:p w:rsidR="009E388B" w:rsidRPr="00BE55EC" w:rsidRDefault="009E388B" w:rsidP="009E388B">
      <w:pPr>
        <w:widowControl w:val="0"/>
        <w:ind w:firstLine="540"/>
        <w:jc w:val="both"/>
        <w:rPr>
          <w:sz w:val="28"/>
          <w:szCs w:val="28"/>
        </w:rPr>
      </w:pPr>
    </w:p>
    <w:p w:rsidR="009E388B" w:rsidRPr="00BE55EC" w:rsidRDefault="009E388B" w:rsidP="009E38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№165</w:t>
      </w:r>
    </w:p>
    <w:p w:rsidR="009E388B" w:rsidRPr="00BE55EC" w:rsidRDefault="009E388B" w:rsidP="009E38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E388B" w:rsidRPr="00BE55EC" w:rsidRDefault="009E388B" w:rsidP="009E38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37, площею 0,0993га, кадастровий №4622710200:08:000:0025, гр. Придатко Лесі Константинівні</w:t>
      </w:r>
    </w:p>
    <w:p w:rsidR="009E388B" w:rsidRPr="00BE55EC" w:rsidRDefault="009E388B" w:rsidP="009E388B">
      <w:pPr>
        <w:widowControl w:val="0"/>
        <w:tabs>
          <w:tab w:val="right" w:pos="9639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  <w:r w:rsidRPr="00BE55EC">
        <w:rPr>
          <w:sz w:val="28"/>
          <w:szCs w:val="28"/>
        </w:rPr>
        <w:tab/>
      </w:r>
    </w:p>
    <w:p w:rsidR="009E388B" w:rsidRPr="00BE55EC" w:rsidRDefault="009E388B" w:rsidP="009E38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Придатко Лесі Константинівни, що проживає в м.Дубляни, вул. Шевченка, 27/30,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E388B" w:rsidRPr="00BE55EC" w:rsidRDefault="009E388B" w:rsidP="009E38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E388B" w:rsidRPr="00BE55EC" w:rsidRDefault="009E388B" w:rsidP="009E38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37, площею 0,0993га, кадастровий №4622710200:08:000:0025, гр. Придатко Лесі Константинівні.</w:t>
      </w:r>
    </w:p>
    <w:p w:rsidR="009E388B" w:rsidRPr="00BE55EC" w:rsidRDefault="009E388B" w:rsidP="009E38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37, площею 0,0993га, кадастровий №4622710200:08:000:0025, гр. Придатко Лесі Константинівні.</w:t>
      </w:r>
    </w:p>
    <w:p w:rsidR="009E388B" w:rsidRPr="00BE55EC" w:rsidRDefault="009E388B" w:rsidP="009E38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Придатко Лесі Константинівні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№4622710200:08:000:0025.</w:t>
      </w:r>
    </w:p>
    <w:p w:rsidR="009E388B" w:rsidRPr="00BE55EC" w:rsidRDefault="009E388B" w:rsidP="009E388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E388B" w:rsidRPr="00BE55EC" w:rsidRDefault="009E388B" w:rsidP="009E388B">
      <w:pPr>
        <w:ind w:firstLine="540"/>
        <w:rPr>
          <w:sz w:val="28"/>
          <w:szCs w:val="28"/>
        </w:rPr>
      </w:pPr>
    </w:p>
    <w:p w:rsidR="009E388B" w:rsidRPr="00BE55EC" w:rsidRDefault="009E388B" w:rsidP="009E388B">
      <w:pPr>
        <w:ind w:firstLine="540"/>
        <w:rPr>
          <w:sz w:val="28"/>
          <w:szCs w:val="28"/>
        </w:rPr>
      </w:pPr>
    </w:p>
    <w:p w:rsidR="009E388B" w:rsidRPr="00BE55EC" w:rsidRDefault="009E388B" w:rsidP="009E388B">
      <w:pPr>
        <w:ind w:firstLine="540"/>
        <w:rPr>
          <w:sz w:val="28"/>
          <w:szCs w:val="28"/>
        </w:rPr>
      </w:pPr>
    </w:p>
    <w:p w:rsidR="009E388B" w:rsidRPr="00BE55EC" w:rsidRDefault="009E388B" w:rsidP="009E388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E58" w:rsidRDefault="007B6E58">
      <w:r>
        <w:separator/>
      </w:r>
    </w:p>
  </w:endnote>
  <w:endnote w:type="continuationSeparator" w:id="0">
    <w:p w:rsidR="007B6E58" w:rsidRDefault="007B6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E58" w:rsidRDefault="007B6E58">
      <w:r>
        <w:separator/>
      </w:r>
    </w:p>
  </w:footnote>
  <w:footnote w:type="continuationSeparator" w:id="0">
    <w:p w:rsidR="007B6E58" w:rsidRDefault="007B6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B6E5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88B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E388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E388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E388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E388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38BC9-3AC1-41D5-B667-7801DE52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2023-09-20T10:20:00Z</dcterms:modified>
</cp:coreProperties>
</file>