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1E21C5" w:rsidRPr="00BE55EC" w:rsidRDefault="001E21C5" w:rsidP="001E21C5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1E21C5" w:rsidRPr="00BE55EC" w:rsidRDefault="001E21C5" w:rsidP="001E21C5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1E21C5" w:rsidRPr="00BE55EC" w:rsidRDefault="001E21C5" w:rsidP="001E21C5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1E21C5" w:rsidRPr="00BE55EC" w:rsidRDefault="001E21C5" w:rsidP="001E21C5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1E21C5" w:rsidRPr="00BE55EC" w:rsidRDefault="001E21C5" w:rsidP="001E21C5">
      <w:pPr>
        <w:widowControl w:val="0"/>
        <w:ind w:firstLine="540"/>
        <w:jc w:val="center"/>
        <w:rPr>
          <w:sz w:val="28"/>
          <w:szCs w:val="28"/>
        </w:rPr>
      </w:pPr>
    </w:p>
    <w:p w:rsidR="001E21C5" w:rsidRPr="00BE55EC" w:rsidRDefault="001E21C5" w:rsidP="001E21C5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1E21C5" w:rsidRPr="00BE55EC" w:rsidRDefault="001E21C5" w:rsidP="001E21C5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1E21C5" w:rsidRPr="00BE55EC" w:rsidRDefault="001E21C5" w:rsidP="001E21C5">
      <w:pPr>
        <w:widowControl w:val="0"/>
        <w:ind w:firstLine="540"/>
        <w:rPr>
          <w:sz w:val="28"/>
          <w:szCs w:val="28"/>
        </w:rPr>
      </w:pPr>
    </w:p>
    <w:p w:rsidR="001E21C5" w:rsidRPr="00BE55EC" w:rsidRDefault="001E21C5" w:rsidP="001E21C5">
      <w:pPr>
        <w:widowControl w:val="0"/>
        <w:ind w:firstLine="540"/>
        <w:jc w:val="both"/>
        <w:rPr>
          <w:sz w:val="28"/>
          <w:szCs w:val="28"/>
        </w:rPr>
      </w:pPr>
    </w:p>
    <w:p w:rsidR="001E21C5" w:rsidRPr="00BE55EC" w:rsidRDefault="001E21C5" w:rsidP="001E21C5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№168</w:t>
      </w:r>
    </w:p>
    <w:p w:rsidR="001E21C5" w:rsidRPr="00BE55EC" w:rsidRDefault="001E21C5" w:rsidP="001E21C5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1E21C5" w:rsidRPr="00BE55EC" w:rsidRDefault="001E21C5" w:rsidP="001E21C5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 Шевченка Т., 49, площею 0,0993га, кадастровий №4622710200:08:000:0014, гр. Полянському Ігорю Остаповичу</w:t>
      </w:r>
    </w:p>
    <w:p w:rsidR="001E21C5" w:rsidRPr="00BE55EC" w:rsidRDefault="001E21C5" w:rsidP="001E21C5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1E21C5" w:rsidRPr="00BE55EC" w:rsidRDefault="001E21C5" w:rsidP="001E21C5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Полянського Ігоря Остаповича, що проживає в с.Ситихів, вул. Ситихівська, 110,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1E21C5" w:rsidRPr="00BE55EC" w:rsidRDefault="001E21C5" w:rsidP="001E21C5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1E21C5" w:rsidRPr="00BE55EC" w:rsidRDefault="001E21C5" w:rsidP="001E21C5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 Шевченка Т., 49, площею 0,0993га, кадастровий №4622710200:08:000:0014, гр. Полянському Ігорю Остаповичу.</w:t>
      </w:r>
    </w:p>
    <w:p w:rsidR="001E21C5" w:rsidRPr="00BE55EC" w:rsidRDefault="001E21C5" w:rsidP="001E21C5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с.Ситихів, вул. Шевченка Т., 49, площею 0,0993га, кадастровий №4622710200:08:000:0014, гр. Полянському Ігорю Остаповичу.</w:t>
      </w:r>
    </w:p>
    <w:p w:rsidR="001E21C5" w:rsidRPr="00BE55EC" w:rsidRDefault="001E21C5" w:rsidP="001E21C5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Полянському Ігорю Остаповичу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№4622710200:08:000:0014.</w:t>
      </w:r>
    </w:p>
    <w:p w:rsidR="001E21C5" w:rsidRPr="00BE55EC" w:rsidRDefault="001E21C5" w:rsidP="001E21C5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1E21C5" w:rsidRPr="00BE55EC" w:rsidRDefault="001E21C5" w:rsidP="001E21C5">
      <w:pPr>
        <w:ind w:firstLine="540"/>
        <w:rPr>
          <w:sz w:val="28"/>
          <w:szCs w:val="28"/>
        </w:rPr>
      </w:pPr>
    </w:p>
    <w:p w:rsidR="001E21C5" w:rsidRPr="00BE55EC" w:rsidRDefault="001E21C5" w:rsidP="001E21C5">
      <w:pPr>
        <w:ind w:firstLine="540"/>
        <w:rPr>
          <w:sz w:val="28"/>
          <w:szCs w:val="28"/>
        </w:rPr>
      </w:pPr>
    </w:p>
    <w:p w:rsidR="001E21C5" w:rsidRPr="00BE55EC" w:rsidRDefault="001E21C5" w:rsidP="001E21C5">
      <w:pPr>
        <w:ind w:firstLine="540"/>
        <w:rPr>
          <w:sz w:val="28"/>
          <w:szCs w:val="28"/>
        </w:rPr>
      </w:pPr>
    </w:p>
    <w:p w:rsidR="001E21C5" w:rsidRPr="00BE55EC" w:rsidRDefault="001E21C5" w:rsidP="001E21C5">
      <w:pPr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7599" w:rsidRDefault="00FA7599">
      <w:r>
        <w:separator/>
      </w:r>
    </w:p>
  </w:endnote>
  <w:endnote w:type="continuationSeparator" w:id="0">
    <w:p w:rsidR="00FA7599" w:rsidRDefault="00FA75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7599" w:rsidRDefault="00FA7599">
      <w:r>
        <w:separator/>
      </w:r>
    </w:p>
  </w:footnote>
  <w:footnote w:type="continuationSeparator" w:id="0">
    <w:p w:rsidR="00FA7599" w:rsidRDefault="00FA75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E21C5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A7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1E21C5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1E21C5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1E21C5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1E21C5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405002-66A1-459F-A2F1-98C5D36BC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1135</Words>
  <Characters>648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2023-09-20T10:23:00Z</dcterms:modified>
</cp:coreProperties>
</file>