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677EE" w:rsidRPr="00BE55EC" w:rsidRDefault="004677EE" w:rsidP="004677E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677EE" w:rsidRPr="00BE55EC" w:rsidRDefault="004677EE" w:rsidP="004677E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677EE" w:rsidRPr="00BE55EC" w:rsidRDefault="004677EE" w:rsidP="004677E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677EE" w:rsidRPr="00BE55EC" w:rsidRDefault="004677EE" w:rsidP="004677E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677EE" w:rsidRPr="00BE55EC" w:rsidRDefault="004677EE" w:rsidP="004677EE">
      <w:pPr>
        <w:widowControl w:val="0"/>
        <w:ind w:firstLine="540"/>
        <w:jc w:val="center"/>
        <w:rPr>
          <w:sz w:val="28"/>
          <w:szCs w:val="28"/>
        </w:rPr>
      </w:pPr>
    </w:p>
    <w:p w:rsidR="004677EE" w:rsidRPr="00BE55EC" w:rsidRDefault="004677EE" w:rsidP="004677E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677EE" w:rsidRPr="00BE55EC" w:rsidRDefault="004677EE" w:rsidP="004677E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677EE" w:rsidRPr="00BE55EC" w:rsidRDefault="004677EE" w:rsidP="004677EE">
      <w:pPr>
        <w:widowControl w:val="0"/>
        <w:ind w:firstLine="540"/>
        <w:rPr>
          <w:sz w:val="28"/>
          <w:szCs w:val="28"/>
        </w:rPr>
      </w:pP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№170</w:t>
      </w: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53, площею 0,0993га, кадастровий №4622710200:08:000:0126, гр. Виговському Володимиру Олександровичу</w:t>
      </w: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Виговського Володимира Олександровича, що проживає в с.Ситихів, вул. Ситихівська, 23,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677EE" w:rsidRPr="00BE55EC" w:rsidRDefault="004677EE" w:rsidP="004677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53, площею 0,0993га, кадастровий №4622710200:08:000:0126, гр. Виговському Володимиру Олександровичу.</w:t>
      </w:r>
    </w:p>
    <w:p w:rsidR="004677EE" w:rsidRPr="00BE55EC" w:rsidRDefault="004677EE" w:rsidP="004677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53, площею 0,0993га, кадастровий №4622710200:08:000:0126, гр. Виговському Володимиру Олександровичу.</w:t>
      </w:r>
    </w:p>
    <w:p w:rsidR="004677EE" w:rsidRPr="00BE55EC" w:rsidRDefault="004677EE" w:rsidP="004677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Виговському Володимиру Олександровичу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№4622710200:08:000:0126.</w:t>
      </w:r>
    </w:p>
    <w:p w:rsidR="004677EE" w:rsidRPr="00BE55EC" w:rsidRDefault="004677EE" w:rsidP="004677E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677EE" w:rsidRPr="00BE55EC" w:rsidRDefault="004677EE" w:rsidP="004677EE">
      <w:pPr>
        <w:ind w:firstLine="540"/>
        <w:rPr>
          <w:sz w:val="28"/>
          <w:szCs w:val="28"/>
        </w:rPr>
      </w:pPr>
    </w:p>
    <w:p w:rsidR="004677EE" w:rsidRPr="00BE55EC" w:rsidRDefault="004677EE" w:rsidP="004677EE">
      <w:pPr>
        <w:ind w:firstLine="540"/>
        <w:rPr>
          <w:sz w:val="28"/>
          <w:szCs w:val="28"/>
        </w:rPr>
      </w:pPr>
    </w:p>
    <w:p w:rsidR="004677EE" w:rsidRPr="00BE55EC" w:rsidRDefault="004677EE" w:rsidP="004677EE">
      <w:pPr>
        <w:ind w:firstLine="540"/>
        <w:rPr>
          <w:sz w:val="28"/>
          <w:szCs w:val="28"/>
        </w:rPr>
      </w:pPr>
    </w:p>
    <w:p w:rsidR="004677EE" w:rsidRPr="00BE55EC" w:rsidRDefault="004677EE" w:rsidP="004677E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C6B" w:rsidRDefault="002F1C6B">
      <w:r>
        <w:separator/>
      </w:r>
    </w:p>
  </w:endnote>
  <w:endnote w:type="continuationSeparator" w:id="0">
    <w:p w:rsidR="002F1C6B" w:rsidRDefault="002F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C6B" w:rsidRDefault="002F1C6B">
      <w:r>
        <w:separator/>
      </w:r>
    </w:p>
  </w:footnote>
  <w:footnote w:type="continuationSeparator" w:id="0">
    <w:p w:rsidR="002F1C6B" w:rsidRDefault="002F1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1C6B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7EE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677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677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677E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677E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7B498-1B11-4369-98E7-F73DB695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2023-09-20T10:26:00Z</dcterms:modified>
</cp:coreProperties>
</file>