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F2755" w:rsidRPr="00BE55EC" w:rsidRDefault="00DF2755" w:rsidP="00DF275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DF2755" w:rsidRPr="00BE55EC" w:rsidRDefault="00DF2755" w:rsidP="00DF2755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DF2755" w:rsidRPr="00BE55EC" w:rsidRDefault="00DF2755" w:rsidP="00DF275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DF2755" w:rsidRPr="00BE55EC" w:rsidRDefault="00DF2755" w:rsidP="00DF275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DF2755" w:rsidRPr="00BE55EC" w:rsidRDefault="00DF2755" w:rsidP="00DF2755">
      <w:pPr>
        <w:widowControl w:val="0"/>
        <w:ind w:firstLine="540"/>
        <w:jc w:val="center"/>
        <w:rPr>
          <w:sz w:val="28"/>
          <w:szCs w:val="28"/>
        </w:rPr>
      </w:pPr>
    </w:p>
    <w:p w:rsidR="00DF2755" w:rsidRPr="00BE55EC" w:rsidRDefault="00DF2755" w:rsidP="00DF275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DF2755" w:rsidRPr="00BE55EC" w:rsidRDefault="00DF2755" w:rsidP="00DF275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DF2755" w:rsidRPr="00BE55EC" w:rsidRDefault="00DF2755" w:rsidP="00DF2755">
      <w:pPr>
        <w:widowControl w:val="0"/>
        <w:ind w:firstLine="540"/>
        <w:rPr>
          <w:sz w:val="28"/>
          <w:szCs w:val="28"/>
        </w:rPr>
      </w:pPr>
    </w:p>
    <w:p w:rsidR="00DF2755" w:rsidRPr="00BE55EC" w:rsidRDefault="00DF2755" w:rsidP="00DF2755">
      <w:pPr>
        <w:widowControl w:val="0"/>
        <w:ind w:firstLine="540"/>
        <w:jc w:val="both"/>
        <w:rPr>
          <w:sz w:val="28"/>
          <w:szCs w:val="28"/>
        </w:rPr>
      </w:pPr>
    </w:p>
    <w:p w:rsidR="00DF2755" w:rsidRPr="00BE55EC" w:rsidRDefault="00DF2755" w:rsidP="00DF275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№172</w:t>
      </w:r>
    </w:p>
    <w:p w:rsidR="00DF2755" w:rsidRPr="00BE55EC" w:rsidRDefault="00DF2755" w:rsidP="00DF275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DF2755" w:rsidRPr="00BE55EC" w:rsidRDefault="00DF2755" w:rsidP="00DF275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65, площею 0,0993га, кадастровий №4622710200:08:000:0071, гр. Мацелюх Ірині Павлівні</w:t>
      </w:r>
    </w:p>
    <w:p w:rsidR="00DF2755" w:rsidRPr="00BE55EC" w:rsidRDefault="00DF2755" w:rsidP="00DF275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DF2755" w:rsidRPr="00BE55EC" w:rsidRDefault="00DF2755" w:rsidP="00DF275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Мацелюх Ірини Павлівни, що проживає в м.Дубляни, вул. Стефаника, 6,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F2755" w:rsidRPr="00BE55EC" w:rsidRDefault="00DF2755" w:rsidP="00DF275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DF2755" w:rsidRPr="00BE55EC" w:rsidRDefault="00DF2755" w:rsidP="00DF275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65, площею 0,0993га, кадастровий №4622710200:08:000:0071, гр. Мацелюх Ірині Павлівні.</w:t>
      </w:r>
    </w:p>
    <w:p w:rsidR="00DF2755" w:rsidRPr="00BE55EC" w:rsidRDefault="00DF2755" w:rsidP="00DF275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вул.Шевченка Т., 65, площею 0,0993га, кадастровий №4622710200:08:000:0071, гр. Мацелюх Ірині Павлівні.</w:t>
      </w:r>
    </w:p>
    <w:p w:rsidR="00DF2755" w:rsidRPr="00BE55EC" w:rsidRDefault="00DF2755" w:rsidP="00DF275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Мацелюх Ірині Павлівні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№4622710200:08:000:0071.</w:t>
      </w:r>
    </w:p>
    <w:p w:rsidR="00DF2755" w:rsidRPr="00BE55EC" w:rsidRDefault="00DF2755" w:rsidP="00DF2755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F2755" w:rsidRPr="00BE55EC" w:rsidRDefault="00DF2755" w:rsidP="00DF2755">
      <w:pPr>
        <w:ind w:firstLine="540"/>
        <w:rPr>
          <w:sz w:val="28"/>
          <w:szCs w:val="28"/>
        </w:rPr>
      </w:pPr>
    </w:p>
    <w:p w:rsidR="00DF2755" w:rsidRPr="00BE55EC" w:rsidRDefault="00DF2755" w:rsidP="00DF2755">
      <w:pPr>
        <w:ind w:firstLine="540"/>
        <w:rPr>
          <w:sz w:val="28"/>
          <w:szCs w:val="28"/>
        </w:rPr>
      </w:pPr>
    </w:p>
    <w:p w:rsidR="00DF2755" w:rsidRPr="00BE55EC" w:rsidRDefault="00DF2755" w:rsidP="00DF2755">
      <w:pPr>
        <w:ind w:firstLine="540"/>
        <w:rPr>
          <w:sz w:val="28"/>
          <w:szCs w:val="28"/>
        </w:rPr>
      </w:pPr>
    </w:p>
    <w:p w:rsidR="00DF2755" w:rsidRPr="00BE55EC" w:rsidRDefault="00DF2755" w:rsidP="00DF275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DF2755" w:rsidRDefault="00DF2755" w:rsidP="00DF2755">
      <w:pPr>
        <w:ind w:firstLine="540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0D7" w:rsidRDefault="005360D7">
      <w:r>
        <w:separator/>
      </w:r>
    </w:p>
  </w:endnote>
  <w:endnote w:type="continuationSeparator" w:id="0">
    <w:p w:rsidR="005360D7" w:rsidRDefault="00536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0D7" w:rsidRDefault="005360D7">
      <w:r>
        <w:separator/>
      </w:r>
    </w:p>
  </w:footnote>
  <w:footnote w:type="continuationSeparator" w:id="0">
    <w:p w:rsidR="005360D7" w:rsidRDefault="00536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60D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755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DF275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DF275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DF275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DF275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27CEE-63E5-4C61-8AB9-105DA46F9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1112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2023-09-20T10:28:00Z</dcterms:modified>
</cp:coreProperties>
</file>