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B6420" w:rsidRPr="00BE55EC" w:rsidRDefault="00BB6420" w:rsidP="00BB6420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BB6420" w:rsidRPr="00BE55EC" w:rsidRDefault="00BB6420" w:rsidP="00BB6420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BB6420" w:rsidRPr="00BE55EC" w:rsidRDefault="00BB6420" w:rsidP="00BB6420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BB6420" w:rsidRPr="00BE55EC" w:rsidRDefault="00BB6420" w:rsidP="00BB6420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BB6420" w:rsidRPr="00BE55EC" w:rsidRDefault="00BB6420" w:rsidP="00BB6420">
      <w:pPr>
        <w:widowControl w:val="0"/>
        <w:ind w:firstLine="540"/>
        <w:jc w:val="center"/>
        <w:rPr>
          <w:sz w:val="28"/>
          <w:szCs w:val="28"/>
        </w:rPr>
      </w:pPr>
    </w:p>
    <w:p w:rsidR="00BB6420" w:rsidRPr="00BE55EC" w:rsidRDefault="00BB6420" w:rsidP="00BB6420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BB6420" w:rsidRPr="00BE55EC" w:rsidRDefault="00BB6420" w:rsidP="00BB6420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BB6420" w:rsidRPr="00BE55EC" w:rsidRDefault="00BB6420" w:rsidP="00BB6420">
      <w:pPr>
        <w:widowControl w:val="0"/>
        <w:ind w:firstLine="540"/>
        <w:rPr>
          <w:sz w:val="28"/>
          <w:szCs w:val="28"/>
        </w:rPr>
      </w:pPr>
    </w:p>
    <w:p w:rsidR="00BB6420" w:rsidRPr="00BE55EC" w:rsidRDefault="00BB6420" w:rsidP="00BB6420">
      <w:pPr>
        <w:widowControl w:val="0"/>
        <w:ind w:firstLine="540"/>
        <w:jc w:val="both"/>
        <w:rPr>
          <w:sz w:val="28"/>
          <w:szCs w:val="28"/>
        </w:rPr>
      </w:pPr>
    </w:p>
    <w:p w:rsidR="00BB6420" w:rsidRPr="00BE55EC" w:rsidRDefault="00BB6420" w:rsidP="00BB642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№174</w:t>
      </w:r>
    </w:p>
    <w:p w:rsidR="00BB6420" w:rsidRPr="00BE55EC" w:rsidRDefault="00BB6420" w:rsidP="00BB642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BB6420" w:rsidRPr="00BE55EC" w:rsidRDefault="00BB6420" w:rsidP="00BB642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75, площею 0,0993га, кадастровий №4622710200:08:000:0105, гр. Звір Марії Іванівні</w:t>
      </w:r>
    </w:p>
    <w:p w:rsidR="00BB6420" w:rsidRPr="00BE55EC" w:rsidRDefault="00BB6420" w:rsidP="00BB642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BB6420" w:rsidRPr="00BE55EC" w:rsidRDefault="00BB6420" w:rsidP="00BB642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Звір Марії Іванівни, що проживає в м. Дубляни, вул. Шевченка, 23/46,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B6420" w:rsidRPr="00BE55EC" w:rsidRDefault="00BB6420" w:rsidP="00BB6420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BB6420" w:rsidRPr="00BE55EC" w:rsidRDefault="00BB6420" w:rsidP="00BB6420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75, площею 0,0993га, кадастровий №4622710200:08:000:0105, гр. Звір Марії Іванівні.</w:t>
      </w:r>
    </w:p>
    <w:p w:rsidR="00BB6420" w:rsidRPr="00BE55EC" w:rsidRDefault="00BB6420" w:rsidP="00BB6420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вул.Шевченка Т., 75, площею 0,0993га, кадастровий №4622710200:08:000:0105, гр. Звір Марії Іванівні.</w:t>
      </w:r>
    </w:p>
    <w:p w:rsidR="00BB6420" w:rsidRPr="00BE55EC" w:rsidRDefault="00BB6420" w:rsidP="00BB6420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Звір Марії Іванівні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№4622710200:08:000:0105.</w:t>
      </w:r>
    </w:p>
    <w:p w:rsidR="00BB6420" w:rsidRPr="00BE55EC" w:rsidRDefault="00BB6420" w:rsidP="00BB6420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B6420" w:rsidRPr="00BE55EC" w:rsidRDefault="00BB6420" w:rsidP="00BB6420">
      <w:pPr>
        <w:ind w:firstLine="540"/>
        <w:rPr>
          <w:sz w:val="28"/>
          <w:szCs w:val="28"/>
        </w:rPr>
      </w:pPr>
    </w:p>
    <w:p w:rsidR="00BB6420" w:rsidRPr="00BE55EC" w:rsidRDefault="00BB6420" w:rsidP="00BB6420">
      <w:pPr>
        <w:ind w:firstLine="540"/>
        <w:rPr>
          <w:sz w:val="28"/>
          <w:szCs w:val="28"/>
        </w:rPr>
      </w:pPr>
    </w:p>
    <w:p w:rsidR="00BB6420" w:rsidRPr="00BE55EC" w:rsidRDefault="00BB6420" w:rsidP="00BB6420">
      <w:pPr>
        <w:ind w:firstLine="540"/>
        <w:rPr>
          <w:sz w:val="28"/>
          <w:szCs w:val="28"/>
        </w:rPr>
      </w:pPr>
    </w:p>
    <w:p w:rsidR="00BB6420" w:rsidRPr="00BE55EC" w:rsidRDefault="00BB6420" w:rsidP="00BB6420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9D1" w:rsidRDefault="001E19D1">
      <w:r>
        <w:separator/>
      </w:r>
    </w:p>
  </w:endnote>
  <w:endnote w:type="continuationSeparator" w:id="0">
    <w:p w:rsidR="001E19D1" w:rsidRDefault="001E1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9D1" w:rsidRDefault="001E19D1">
      <w:r>
        <w:separator/>
      </w:r>
    </w:p>
  </w:footnote>
  <w:footnote w:type="continuationSeparator" w:id="0">
    <w:p w:rsidR="001E19D1" w:rsidRDefault="001E19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19D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B6420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BB642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BB642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BB642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BB642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37E7F-A2BB-4390-B3E7-0BA9F6B78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1105</Words>
  <Characters>630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2023-09-20T10:30:00Z</dcterms:modified>
</cp:coreProperties>
</file>