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77629" w:rsidRPr="00BE55EC" w:rsidRDefault="00E77629" w:rsidP="00E7762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E77629" w:rsidRPr="00BE55EC" w:rsidRDefault="00E77629" w:rsidP="00E77629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E77629" w:rsidRPr="00BE55EC" w:rsidRDefault="00E77629" w:rsidP="00E7762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E77629" w:rsidRPr="00BE55EC" w:rsidRDefault="00E77629" w:rsidP="00E7762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E77629" w:rsidRPr="00BE55EC" w:rsidRDefault="00E77629" w:rsidP="00E77629">
      <w:pPr>
        <w:widowControl w:val="0"/>
        <w:ind w:firstLine="540"/>
        <w:jc w:val="center"/>
        <w:rPr>
          <w:sz w:val="28"/>
          <w:szCs w:val="28"/>
        </w:rPr>
      </w:pPr>
    </w:p>
    <w:p w:rsidR="00E77629" w:rsidRPr="00BE55EC" w:rsidRDefault="00E77629" w:rsidP="00E7762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E77629" w:rsidRPr="00BE55EC" w:rsidRDefault="00E77629" w:rsidP="00E7762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E77629" w:rsidRPr="00BE55EC" w:rsidRDefault="00E77629" w:rsidP="00E77629">
      <w:pPr>
        <w:widowControl w:val="0"/>
        <w:ind w:firstLine="540"/>
        <w:rPr>
          <w:sz w:val="28"/>
          <w:szCs w:val="28"/>
        </w:rPr>
      </w:pPr>
    </w:p>
    <w:p w:rsidR="00E77629" w:rsidRPr="00BE55EC" w:rsidRDefault="00E77629" w:rsidP="00E77629">
      <w:pPr>
        <w:widowControl w:val="0"/>
        <w:ind w:firstLine="540"/>
        <w:jc w:val="both"/>
        <w:rPr>
          <w:sz w:val="28"/>
          <w:szCs w:val="28"/>
        </w:rPr>
      </w:pPr>
    </w:p>
    <w:p w:rsidR="00E77629" w:rsidRPr="00BE55EC" w:rsidRDefault="00E77629" w:rsidP="00E7762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№175</w:t>
      </w:r>
    </w:p>
    <w:p w:rsidR="00E77629" w:rsidRPr="00BE55EC" w:rsidRDefault="00E77629" w:rsidP="00E77629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E77629" w:rsidRPr="00BE55EC" w:rsidRDefault="00E77629" w:rsidP="00E77629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Січових Стрільців, 9, площею 0,0800га, кадастровий №4622710200:10:000:0199, гр. Киричук Юрію Олексійовичу</w:t>
      </w:r>
    </w:p>
    <w:p w:rsidR="00E77629" w:rsidRPr="00BE55EC" w:rsidRDefault="00E77629" w:rsidP="00E7762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E77629" w:rsidRPr="00BE55EC" w:rsidRDefault="00E77629" w:rsidP="00E77629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Розглянувши заяву  гр. Киричук Юрія Олексійовича, що проживає в м.Луцьк, вул. Львівська, 150/1,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77629" w:rsidRPr="00BE55EC" w:rsidRDefault="00E77629" w:rsidP="00E7762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E77629" w:rsidRPr="00BE55EC" w:rsidRDefault="00E77629" w:rsidP="00E77629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Січових Стрільців, 9, площею 0,0800га, кадастровий №4622710200:10:000:0199, гр. Киричук Юрію Олексійовичу.</w:t>
      </w:r>
    </w:p>
    <w:p w:rsidR="00E77629" w:rsidRPr="00BE55EC" w:rsidRDefault="00E77629" w:rsidP="00E77629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2. Передати безоплатно у власність земельну ділянку для будівництва та обслуговування житлового будинку, господарських будівель та споруд с.Малі Підліски, вул. Січових Стрільців, 9, площею 0,0800га, кадастровий №4622710200:10:000:0199, гр. Киричук Юрію Олексійовичу.</w:t>
      </w:r>
    </w:p>
    <w:p w:rsidR="00E77629" w:rsidRPr="00BE55EC" w:rsidRDefault="00E77629" w:rsidP="00E77629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3. Гр. Киричук Юрію Олексійовичу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№4622710200:10:000:0199.</w:t>
      </w:r>
    </w:p>
    <w:p w:rsidR="00E77629" w:rsidRPr="00BE55EC" w:rsidRDefault="00E77629" w:rsidP="00E77629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77629" w:rsidRPr="00BE55EC" w:rsidRDefault="00E77629" w:rsidP="00E77629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E77629" w:rsidRDefault="00E77629" w:rsidP="00E77629">
      <w:pPr>
        <w:widowControl w:val="0"/>
        <w:ind w:firstLine="540"/>
        <w:jc w:val="center"/>
        <w:rPr>
          <w:bCs/>
          <w:sz w:val="28"/>
          <w:szCs w:val="28"/>
        </w:rPr>
      </w:pPr>
    </w:p>
    <w:p w:rsidR="00E77629" w:rsidRPr="00F8483C" w:rsidRDefault="00E77629" w:rsidP="00E77629">
      <w:pPr>
        <w:widowControl w:val="0"/>
        <w:ind w:firstLine="540"/>
        <w:jc w:val="center"/>
        <w:rPr>
          <w:bCs/>
          <w:sz w:val="28"/>
          <w:szCs w:val="28"/>
        </w:rPr>
      </w:pPr>
    </w:p>
    <w:p w:rsidR="00E77629" w:rsidRPr="00BE55EC" w:rsidRDefault="00E77629" w:rsidP="00E7762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6FF" w:rsidRDefault="00F126FF">
      <w:r>
        <w:separator/>
      </w:r>
    </w:p>
  </w:endnote>
  <w:endnote w:type="continuationSeparator" w:id="0">
    <w:p w:rsidR="00F126FF" w:rsidRDefault="00F12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6FF" w:rsidRDefault="00F126FF">
      <w:r>
        <w:separator/>
      </w:r>
    </w:p>
  </w:footnote>
  <w:footnote w:type="continuationSeparator" w:id="0">
    <w:p w:rsidR="00F126FF" w:rsidRDefault="00F126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77629"/>
    <w:rsid w:val="00E8091B"/>
    <w:rsid w:val="00EA2683"/>
    <w:rsid w:val="00EC4B53"/>
    <w:rsid w:val="00ED1DEF"/>
    <w:rsid w:val="00F126F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E7762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E7762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E7762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E77629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E7762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ADC40-B890-4803-AADA-FA56A9912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1161</Words>
  <Characters>663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2023-09-20T10:31:00Z</dcterms:modified>
</cp:coreProperties>
</file>