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72A70" w:rsidRPr="00986531" w:rsidRDefault="00A72A70" w:rsidP="00A72A7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УКРАЇНА</w:t>
      </w:r>
    </w:p>
    <w:p w:rsidR="00A72A70" w:rsidRPr="00986531" w:rsidRDefault="00A72A70" w:rsidP="00A72A7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A72A70" w:rsidRPr="00986531" w:rsidRDefault="00A72A70" w:rsidP="00A72A7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A72A70" w:rsidRPr="00986531" w:rsidRDefault="00A72A70" w:rsidP="00A72A7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A72A70" w:rsidRPr="00986531" w:rsidRDefault="00A72A70" w:rsidP="00A72A7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A72A70" w:rsidRPr="00986531" w:rsidRDefault="00A72A70" w:rsidP="00A72A7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A72A70" w:rsidRPr="00986531" w:rsidRDefault="00A72A70" w:rsidP="00A72A70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72A70" w:rsidRPr="00986531" w:rsidRDefault="00A72A70" w:rsidP="00A72A7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№5</w:t>
      </w:r>
    </w:p>
    <w:p w:rsidR="00A72A70" w:rsidRPr="00986531" w:rsidRDefault="00A72A70" w:rsidP="00A72A7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A72A70" w:rsidRPr="00986531" w:rsidRDefault="00A72A70" w:rsidP="00A72A7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внесення змін до міського бюджету на 2016р.</w:t>
      </w:r>
    </w:p>
    <w:p w:rsidR="00A72A70" w:rsidRPr="00986531" w:rsidRDefault="00A72A70" w:rsidP="00A72A70">
      <w:pPr>
        <w:widowControl w:val="0"/>
        <w:tabs>
          <w:tab w:val="left" w:pos="144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ab/>
      </w:r>
    </w:p>
    <w:p w:rsidR="00A72A70" w:rsidRPr="00986531" w:rsidRDefault="00A72A70" w:rsidP="00A72A70">
      <w:pPr>
        <w:pStyle w:val="Normal1"/>
        <w:ind w:firstLine="540"/>
        <w:jc w:val="both"/>
        <w:rPr>
          <w:color w:val="111111"/>
          <w:sz w:val="28"/>
          <w:szCs w:val="28"/>
          <w:lang w:val="ru-RU"/>
        </w:rPr>
      </w:pPr>
      <w:r w:rsidRPr="00986531">
        <w:rPr>
          <w:color w:val="111111"/>
          <w:sz w:val="28"/>
          <w:szCs w:val="28"/>
          <w:lang w:val="ru-RU"/>
        </w:rPr>
        <w:t xml:space="preserve">Відповідно до Бюджетного кодексу України та керуючись п.23 ст.26 Закону України </w:t>
      </w:r>
      <w:r w:rsidRPr="00986531">
        <w:rPr>
          <w:color w:val="111111"/>
          <w:sz w:val="28"/>
          <w:szCs w:val="28"/>
        </w:rPr>
        <w:t xml:space="preserve">"Про місцеве самоврядування в Україні",Дублянська міська рада </w:t>
      </w:r>
    </w:p>
    <w:p w:rsidR="00A72A70" w:rsidRPr="00986531" w:rsidRDefault="00A72A70" w:rsidP="00A72A70">
      <w:pPr>
        <w:ind w:firstLine="540"/>
        <w:rPr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ВИРІШИЛА</w:t>
      </w:r>
      <w:r w:rsidRPr="00986531">
        <w:rPr>
          <w:color w:val="111111"/>
          <w:sz w:val="28"/>
          <w:szCs w:val="28"/>
        </w:rPr>
        <w:t>:</w:t>
      </w:r>
    </w:p>
    <w:p w:rsidR="00A72A70" w:rsidRPr="00986531" w:rsidRDefault="00A72A70" w:rsidP="00A72A70">
      <w:pPr>
        <w:pStyle w:val="ab"/>
        <w:numPr>
          <w:ilvl w:val="0"/>
          <w:numId w:val="3"/>
        </w:numPr>
        <w:tabs>
          <w:tab w:val="clear" w:pos="0"/>
          <w:tab w:val="left" w:pos="708"/>
        </w:tabs>
        <w:autoSpaceDE w:val="0"/>
        <w:autoSpaceDN w:val="0"/>
        <w:ind w:left="0" w:right="0" w:firstLine="540"/>
        <w:rPr>
          <w:rFonts w:ascii="Times New Roman" w:hAnsi="Times New Roman"/>
          <w:color w:val="111111"/>
          <w:sz w:val="28"/>
          <w:szCs w:val="28"/>
        </w:rPr>
      </w:pPr>
      <w:r w:rsidRPr="00986531">
        <w:rPr>
          <w:rFonts w:ascii="Times New Roman" w:hAnsi="Times New Roman"/>
          <w:color w:val="111111"/>
          <w:sz w:val="28"/>
          <w:szCs w:val="28"/>
        </w:rPr>
        <w:t>Внести зміни і доповнення до рішення сесії Дублянської міської ради від 22 грудня 2015року № 3  "Про міський бюджет на 2016 рік",а саме:</w:t>
      </w:r>
    </w:p>
    <w:p w:rsidR="00A72A70" w:rsidRPr="00986531" w:rsidRDefault="00A72A70" w:rsidP="00A72A70">
      <w:pPr>
        <w:pStyle w:val="ab"/>
        <w:ind w:right="0" w:firstLine="540"/>
        <w:rPr>
          <w:rFonts w:ascii="Times New Roman" w:hAnsi="Times New Roman"/>
          <w:color w:val="111111"/>
          <w:sz w:val="28"/>
          <w:szCs w:val="28"/>
        </w:rPr>
      </w:pPr>
      <w:r w:rsidRPr="00986531">
        <w:rPr>
          <w:rFonts w:ascii="Times New Roman" w:hAnsi="Times New Roman"/>
          <w:color w:val="111111"/>
          <w:sz w:val="28"/>
          <w:szCs w:val="28"/>
        </w:rPr>
        <w:t xml:space="preserve">      У пункті 2 збільшити загальний обсяг видатків спеціального фонду міського бюджету на 2016 рік на 626300,00грн.(у тому числі фонду розвитку на 611300,00грн.).</w:t>
      </w:r>
    </w:p>
    <w:p w:rsidR="00A72A70" w:rsidRPr="00986531" w:rsidRDefault="00A72A70" w:rsidP="00A72A70">
      <w:pPr>
        <w:numPr>
          <w:ilvl w:val="0"/>
          <w:numId w:val="3"/>
        </w:numPr>
        <w:autoSpaceDE w:val="0"/>
        <w:autoSpaceDN w:val="0"/>
        <w:ind w:left="0"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Внести відповідні зміни до показників міського бюджету за видатками за функціональною (додаток 2) і відомчою (додаток 3) структурами бюджету.</w:t>
      </w:r>
    </w:p>
    <w:p w:rsidR="00A72A70" w:rsidRPr="00986531" w:rsidRDefault="00A72A70" w:rsidP="00A72A70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            Внести зміни до переліку об’єктів (додаток № 5), фінансування яких буде здійснено за рахунок коштів бюджету розвитку.</w:t>
      </w:r>
    </w:p>
    <w:p w:rsidR="00A72A70" w:rsidRPr="00986531" w:rsidRDefault="00A72A70" w:rsidP="00A72A7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</w:tabs>
        <w:adjustRightInd w:val="0"/>
        <w:ind w:firstLine="540"/>
        <w:jc w:val="both"/>
        <w:rPr>
          <w:bCs/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        Внести зміни до </w:t>
      </w:r>
      <w:r w:rsidRPr="00986531">
        <w:rPr>
          <w:bCs/>
          <w:color w:val="111111"/>
          <w:sz w:val="28"/>
          <w:szCs w:val="28"/>
        </w:rPr>
        <w:t>переліку міських програм, які фінансуватимуться за рахунок коштів міського бюджету  у 2016 році</w:t>
      </w:r>
      <w:r w:rsidRPr="00986531">
        <w:rPr>
          <w:color w:val="111111"/>
          <w:sz w:val="28"/>
          <w:szCs w:val="28"/>
        </w:rPr>
        <w:t xml:space="preserve"> (додаток № 6).</w:t>
      </w:r>
    </w:p>
    <w:p w:rsidR="00A72A70" w:rsidRPr="00986531" w:rsidRDefault="00A72A70" w:rsidP="00A72A70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            Внести зміни до джерел фінансування дефіциту бюджету за рахунок зміни  залишків  коштів міського бюджету (додаток №7).</w:t>
      </w:r>
    </w:p>
    <w:p w:rsidR="00A72A70" w:rsidRPr="00986531" w:rsidRDefault="00A72A70" w:rsidP="00A72A70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            Установити профіцит загального фонду</w:t>
      </w:r>
      <w:r w:rsidRPr="00986531">
        <w:rPr>
          <w:b/>
          <w:color w:val="111111"/>
          <w:sz w:val="28"/>
          <w:szCs w:val="28"/>
        </w:rPr>
        <w:t xml:space="preserve"> </w:t>
      </w:r>
      <w:r w:rsidRPr="00986531">
        <w:rPr>
          <w:color w:val="111111"/>
          <w:sz w:val="28"/>
          <w:szCs w:val="28"/>
        </w:rPr>
        <w:t>міського бюджету</w:t>
      </w:r>
      <w:r w:rsidRPr="00986531">
        <w:rPr>
          <w:b/>
          <w:color w:val="111111"/>
          <w:sz w:val="28"/>
          <w:szCs w:val="28"/>
        </w:rPr>
        <w:t xml:space="preserve"> </w:t>
      </w:r>
      <w:r w:rsidRPr="00986531">
        <w:rPr>
          <w:color w:val="111111"/>
          <w:sz w:val="28"/>
          <w:szCs w:val="28"/>
        </w:rPr>
        <w:t>у сумі 611300,00грн.,</w:t>
      </w:r>
      <w:r w:rsidRPr="00986531">
        <w:rPr>
          <w:b/>
          <w:color w:val="111111"/>
          <w:sz w:val="28"/>
          <w:szCs w:val="28"/>
        </w:rPr>
        <w:t xml:space="preserve"> </w:t>
      </w:r>
      <w:r w:rsidRPr="00986531">
        <w:rPr>
          <w:color w:val="111111"/>
          <w:sz w:val="28"/>
          <w:szCs w:val="28"/>
        </w:rPr>
        <w:t xml:space="preserve">напрямком використання якого визначити </w:t>
      </w:r>
      <w:r w:rsidRPr="00986531">
        <w:rPr>
          <w:bCs/>
          <w:color w:val="111111"/>
          <w:sz w:val="28"/>
          <w:szCs w:val="28"/>
        </w:rPr>
        <w:t xml:space="preserve">передачу коштів із загального фонду бюджету до бюджету розвитку (спеціального фонду). </w:t>
      </w:r>
    </w:p>
    <w:p w:rsidR="00A72A70" w:rsidRPr="00986531" w:rsidRDefault="00A72A70" w:rsidP="00A72A70">
      <w:pPr>
        <w:ind w:firstLine="540"/>
        <w:jc w:val="both"/>
        <w:rPr>
          <w:bCs/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            Установити дефіцит </w:t>
      </w:r>
      <w:r w:rsidRPr="00986531">
        <w:rPr>
          <w:bCs/>
          <w:color w:val="111111"/>
          <w:sz w:val="28"/>
          <w:szCs w:val="28"/>
        </w:rPr>
        <w:t xml:space="preserve"> спеціального фонду міського  бюджету у сумі 611300,00грн., джерелом покриття якого визначити надходження коштів із загального фонду до бюджету розвитку (спеціального фонду),скерувавши для цього частину вільного залишку бюджетних коштів по загальному фонду на 01.01.2016 року.</w:t>
      </w:r>
    </w:p>
    <w:p w:rsidR="00A72A70" w:rsidRPr="00986531" w:rsidRDefault="00A72A70" w:rsidP="00A72A70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     </w:t>
      </w:r>
      <w:r w:rsidRPr="00986531">
        <w:rPr>
          <w:bCs/>
          <w:color w:val="111111"/>
          <w:sz w:val="28"/>
          <w:szCs w:val="28"/>
        </w:rPr>
        <w:t>3</w:t>
      </w:r>
      <w:r w:rsidRPr="00986531">
        <w:rPr>
          <w:b/>
          <w:bCs/>
          <w:color w:val="111111"/>
          <w:sz w:val="28"/>
          <w:szCs w:val="28"/>
        </w:rPr>
        <w:t>.</w:t>
      </w:r>
      <w:r w:rsidRPr="00986531">
        <w:rPr>
          <w:color w:val="111111"/>
          <w:sz w:val="28"/>
          <w:szCs w:val="28"/>
        </w:rPr>
        <w:t xml:space="preserve">  Додатки № 2,3,5,6,7 цього рішення є його невід’ємною частиною. </w:t>
      </w:r>
    </w:p>
    <w:p w:rsidR="00A72A70" w:rsidRPr="00986531" w:rsidRDefault="00A72A70" w:rsidP="00A72A70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     4. Контроль за виконанням рішення покласти на постійну комісію з питань планування бюджету та фінансів.</w:t>
      </w:r>
    </w:p>
    <w:p w:rsidR="00A72A70" w:rsidRPr="00986531" w:rsidRDefault="00A72A70" w:rsidP="00A72A70">
      <w:pPr>
        <w:widowControl w:val="0"/>
        <w:ind w:firstLine="540"/>
        <w:jc w:val="both"/>
        <w:rPr>
          <w:b/>
          <w:color w:val="111111"/>
          <w:sz w:val="28"/>
          <w:szCs w:val="28"/>
          <w:lang w:eastAsia="en-US"/>
        </w:rPr>
      </w:pPr>
    </w:p>
    <w:p w:rsidR="00A72A70" w:rsidRPr="00986531" w:rsidRDefault="00A72A70" w:rsidP="00A72A70">
      <w:pPr>
        <w:widowControl w:val="0"/>
        <w:ind w:firstLine="540"/>
        <w:jc w:val="both"/>
        <w:rPr>
          <w:b/>
          <w:color w:val="111111"/>
          <w:sz w:val="28"/>
          <w:szCs w:val="28"/>
          <w:lang w:eastAsia="en-US"/>
        </w:rPr>
      </w:pPr>
    </w:p>
    <w:p w:rsidR="00A72A70" w:rsidRPr="00986531" w:rsidRDefault="00A72A70" w:rsidP="00A72A7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bCs/>
          <w:color w:val="111111"/>
          <w:sz w:val="28"/>
          <w:szCs w:val="28"/>
        </w:rPr>
        <w:t>Міський голова                                 В.Ю.Попович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D8E" w:rsidRDefault="001F7D8E">
      <w:r>
        <w:separator/>
      </w:r>
    </w:p>
  </w:endnote>
  <w:endnote w:type="continuationSeparator" w:id="0">
    <w:p w:rsidR="001F7D8E" w:rsidRDefault="001F7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D8E" w:rsidRDefault="001F7D8E">
      <w:r>
        <w:separator/>
      </w:r>
    </w:p>
  </w:footnote>
  <w:footnote w:type="continuationSeparator" w:id="0">
    <w:p w:rsidR="001F7D8E" w:rsidRDefault="001F7D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7D8E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2A70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A72A7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A72A7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A72A7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A72A70"/>
    <w:rPr>
      <w:b/>
      <w:sz w:val="28"/>
      <w:lang w:val="uk-UA"/>
    </w:rPr>
  </w:style>
  <w:style w:type="paragraph" w:styleId="ab">
    <w:name w:val="Body Text Indent"/>
    <w:basedOn w:val="a"/>
    <w:link w:val="ac"/>
    <w:rsid w:val="00A72A70"/>
    <w:pPr>
      <w:tabs>
        <w:tab w:val="left" w:pos="0"/>
      </w:tabs>
      <w:ind w:right="-5" w:firstLine="1080"/>
      <w:jc w:val="both"/>
    </w:pPr>
    <w:rPr>
      <w:rFonts w:ascii="Bookman Old Style" w:hAnsi="Bookman Old Style"/>
      <w:szCs w:val="24"/>
    </w:rPr>
  </w:style>
  <w:style w:type="character" w:customStyle="1" w:styleId="ac">
    <w:name w:val="Основний текст з відступом Знак"/>
    <w:basedOn w:val="a0"/>
    <w:link w:val="ab"/>
    <w:rsid w:val="00A72A70"/>
    <w:rPr>
      <w:rFonts w:ascii="Bookman Old Style" w:hAnsi="Bookman Old Style"/>
      <w:sz w:val="24"/>
      <w:szCs w:val="24"/>
      <w:lang w:val="uk-UA"/>
    </w:rPr>
  </w:style>
  <w:style w:type="paragraph" w:customStyle="1" w:styleId="Normal1">
    <w:name w:val="Normal1"/>
    <w:rsid w:val="00A72A70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69191-0459-448F-B37E-4B32E7066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1325</Words>
  <Characters>756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2023-09-26T06:45:00Z</dcterms:modified>
</cp:coreProperties>
</file>