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C71F0" w:rsidRPr="00986531" w:rsidRDefault="002C71F0" w:rsidP="002C71F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2C71F0" w:rsidRPr="00986531" w:rsidRDefault="002C71F0" w:rsidP="002C71F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2C71F0" w:rsidRPr="00986531" w:rsidRDefault="002C71F0" w:rsidP="002C71F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C71F0" w:rsidRPr="00986531" w:rsidRDefault="002C71F0" w:rsidP="002C71F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2C71F0" w:rsidRPr="00986531" w:rsidRDefault="002C71F0" w:rsidP="002C71F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C71F0" w:rsidRPr="00986531" w:rsidRDefault="002C71F0" w:rsidP="002C71F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2C71F0" w:rsidRPr="00986531" w:rsidRDefault="002C71F0" w:rsidP="002C71F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C71F0" w:rsidRPr="00986531" w:rsidRDefault="002C71F0" w:rsidP="002C71F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</w:t>
      </w:r>
    </w:p>
    <w:p w:rsidR="002C71F0" w:rsidRPr="00986531" w:rsidRDefault="002C71F0" w:rsidP="002C71F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2C71F0" w:rsidRPr="00986531" w:rsidRDefault="002C71F0" w:rsidP="002C71F0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0,0021га  приватному підприємцю Петрику Михайлу Петровичу, для торгівлі продуктовою групою товарів </w:t>
      </w:r>
    </w:p>
    <w:p w:rsidR="002C71F0" w:rsidRPr="00986531" w:rsidRDefault="002C71F0" w:rsidP="002C71F0">
      <w:pPr>
        <w:tabs>
          <w:tab w:val="left" w:pos="576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</w:r>
    </w:p>
    <w:p w:rsidR="002C71F0" w:rsidRPr="00986531" w:rsidRDefault="002C71F0" w:rsidP="002C71F0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підприємця Петрика Михайла Петровича, договір оренди №263,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2C71F0" w:rsidRPr="00986531" w:rsidRDefault="002C71F0" w:rsidP="002C71F0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2C71F0" w:rsidRPr="00986531" w:rsidRDefault="002C71F0" w:rsidP="002C71F0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986531">
        <w:rPr>
          <w:color w:val="111111"/>
          <w:sz w:val="28"/>
          <w:szCs w:val="28"/>
        </w:rPr>
        <w:t>1.</w:t>
      </w:r>
      <w:r w:rsidRPr="00986531">
        <w:rPr>
          <w:color w:val="111111"/>
          <w:sz w:val="28"/>
          <w:szCs w:val="28"/>
          <w:lang w:val="uk-UA"/>
        </w:rPr>
        <w:t>У</w:t>
      </w:r>
      <w:r w:rsidRPr="00986531">
        <w:rPr>
          <w:color w:val="111111"/>
          <w:sz w:val="28"/>
          <w:szCs w:val="28"/>
        </w:rPr>
        <w:t>кла</w:t>
      </w:r>
      <w:r w:rsidRPr="00986531">
        <w:rPr>
          <w:color w:val="111111"/>
          <w:sz w:val="28"/>
          <w:szCs w:val="28"/>
          <w:lang w:val="uk-UA"/>
        </w:rPr>
        <w:t xml:space="preserve">сти </w:t>
      </w:r>
      <w:r w:rsidRPr="00986531">
        <w:rPr>
          <w:color w:val="111111"/>
          <w:sz w:val="28"/>
          <w:szCs w:val="28"/>
        </w:rPr>
        <w:t>догов</w:t>
      </w:r>
      <w:r w:rsidRPr="00986531">
        <w:rPr>
          <w:color w:val="111111"/>
          <w:sz w:val="28"/>
          <w:szCs w:val="28"/>
          <w:lang w:val="uk-UA"/>
        </w:rPr>
        <w:t>ір</w:t>
      </w:r>
      <w:r w:rsidRPr="00986531">
        <w:rPr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986531">
        <w:rPr>
          <w:color w:val="111111"/>
          <w:sz w:val="28"/>
          <w:szCs w:val="28"/>
        </w:rPr>
        <w:t>.</w:t>
      </w:r>
      <w:r w:rsidRPr="00986531">
        <w:rPr>
          <w:color w:val="111111"/>
          <w:sz w:val="28"/>
          <w:szCs w:val="28"/>
          <w:lang w:val="uk-UA"/>
        </w:rPr>
        <w:t>Дубляни</w:t>
      </w:r>
      <w:r w:rsidRPr="00986531">
        <w:rPr>
          <w:color w:val="111111"/>
          <w:sz w:val="28"/>
          <w:szCs w:val="28"/>
        </w:rPr>
        <w:t>, по вул.</w:t>
      </w:r>
      <w:r w:rsidRPr="00986531">
        <w:rPr>
          <w:color w:val="111111"/>
          <w:sz w:val="28"/>
          <w:szCs w:val="28"/>
          <w:lang w:val="uk-UA"/>
        </w:rPr>
        <w:t>Шевченка</w:t>
      </w:r>
      <w:r w:rsidRPr="00986531">
        <w:rPr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  <w:lang w:val="uk-UA"/>
        </w:rPr>
        <w:t>згідно викопіювання</w:t>
      </w:r>
      <w:r w:rsidRPr="00986531">
        <w:rPr>
          <w:color w:val="111111"/>
          <w:sz w:val="28"/>
          <w:szCs w:val="28"/>
        </w:rPr>
        <w:t xml:space="preserve"> площею 0,00</w:t>
      </w:r>
      <w:r w:rsidRPr="00986531">
        <w:rPr>
          <w:color w:val="111111"/>
          <w:sz w:val="28"/>
          <w:szCs w:val="28"/>
          <w:lang w:val="uk-UA"/>
        </w:rPr>
        <w:t>21</w:t>
      </w:r>
      <w:r w:rsidRPr="00986531">
        <w:rPr>
          <w:color w:val="111111"/>
          <w:sz w:val="28"/>
          <w:szCs w:val="28"/>
        </w:rPr>
        <w:t>га</w:t>
      </w:r>
      <w:r w:rsidRPr="00986531">
        <w:rPr>
          <w:color w:val="111111"/>
          <w:sz w:val="28"/>
          <w:szCs w:val="28"/>
          <w:lang w:val="uk-UA"/>
        </w:rPr>
        <w:t xml:space="preserve">, </w:t>
      </w:r>
      <w:r w:rsidRPr="00986531">
        <w:rPr>
          <w:color w:val="111111"/>
          <w:sz w:val="28"/>
          <w:szCs w:val="28"/>
        </w:rPr>
        <w:t>терміном на 3 роки</w:t>
      </w:r>
      <w:r w:rsidRPr="00986531">
        <w:rPr>
          <w:color w:val="111111"/>
          <w:sz w:val="28"/>
          <w:szCs w:val="28"/>
          <w:lang w:val="uk-UA"/>
        </w:rPr>
        <w:t>, з</w:t>
      </w:r>
      <w:r w:rsidRPr="00986531">
        <w:rPr>
          <w:color w:val="111111"/>
          <w:sz w:val="28"/>
          <w:szCs w:val="28"/>
        </w:rPr>
        <w:t xml:space="preserve"> підприємц</w:t>
      </w:r>
      <w:r w:rsidRPr="00986531">
        <w:rPr>
          <w:color w:val="111111"/>
          <w:sz w:val="28"/>
          <w:szCs w:val="28"/>
          <w:lang w:val="uk-UA"/>
        </w:rPr>
        <w:t>ем</w:t>
      </w:r>
      <w:r w:rsidRPr="00986531">
        <w:rPr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  <w:lang w:val="uk-UA"/>
        </w:rPr>
        <w:t>Петриком Михайлом Петровичем.</w:t>
      </w:r>
    </w:p>
    <w:p w:rsidR="002C71F0" w:rsidRPr="00986531" w:rsidRDefault="002C71F0" w:rsidP="002C71F0">
      <w:pPr>
        <w:pStyle w:val="ab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986531">
        <w:rPr>
          <w:color w:val="111111"/>
          <w:sz w:val="28"/>
          <w:szCs w:val="28"/>
        </w:rPr>
        <w:t xml:space="preserve">2.Встановити орендну плату в розмірі </w:t>
      </w:r>
      <w:r w:rsidRPr="00986531">
        <w:rPr>
          <w:color w:val="111111"/>
          <w:sz w:val="28"/>
          <w:szCs w:val="28"/>
          <w:lang w:val="uk-UA"/>
        </w:rPr>
        <w:t>10</w:t>
      </w:r>
      <w:r w:rsidRPr="00986531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986531">
          <w:rPr>
            <w:color w:val="111111"/>
            <w:sz w:val="28"/>
            <w:szCs w:val="28"/>
          </w:rPr>
          <w:t>1 м</w:t>
        </w:r>
      </w:smartTag>
      <w:r w:rsidRPr="00986531">
        <w:rPr>
          <w:color w:val="111111"/>
          <w:sz w:val="28"/>
          <w:szCs w:val="28"/>
        </w:rPr>
        <w:t>.кв.</w:t>
      </w:r>
      <w:r w:rsidRPr="00986531">
        <w:rPr>
          <w:color w:val="111111"/>
          <w:sz w:val="28"/>
          <w:szCs w:val="28"/>
          <w:lang w:val="uk-UA"/>
        </w:rPr>
        <w:t xml:space="preserve"> для торгівлі продуктовою групою товарів</w:t>
      </w:r>
    </w:p>
    <w:p w:rsidR="002C71F0" w:rsidRPr="00986531" w:rsidRDefault="002C71F0" w:rsidP="002C71F0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3.Зобов’язати заявника дотримуватись земельного сервітуту згідно ст.ст.99 б.в.з.100 п-2 з Земельного кодексу України.</w:t>
      </w:r>
    </w:p>
    <w:p w:rsidR="002C71F0" w:rsidRPr="00986531" w:rsidRDefault="002C71F0" w:rsidP="002C71F0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4.Підприємцю Петрику Михайлу Петровичу протягом двадцяти календарних днів заключити договір оренди з виконавчим комітетом Дублянської міської ради.</w:t>
      </w:r>
    </w:p>
    <w:p w:rsidR="002C71F0" w:rsidRPr="00986531" w:rsidRDefault="002C71F0" w:rsidP="002C71F0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2C71F0" w:rsidRPr="00986531" w:rsidRDefault="002C71F0" w:rsidP="002C71F0">
      <w:pPr>
        <w:ind w:firstLine="540"/>
        <w:jc w:val="both"/>
        <w:rPr>
          <w:color w:val="111111"/>
          <w:sz w:val="28"/>
          <w:szCs w:val="28"/>
        </w:rPr>
      </w:pPr>
    </w:p>
    <w:p w:rsidR="002C71F0" w:rsidRPr="00986531" w:rsidRDefault="002C71F0" w:rsidP="002C71F0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Міський голова  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В.Ю.Попович</w:t>
      </w:r>
    </w:p>
    <w:p w:rsidR="002C71F0" w:rsidRPr="00986531" w:rsidRDefault="002C71F0" w:rsidP="002C71F0">
      <w:pPr>
        <w:ind w:firstLine="540"/>
        <w:jc w:val="center"/>
        <w:rPr>
          <w:color w:val="111111"/>
          <w:sz w:val="28"/>
          <w:szCs w:val="28"/>
        </w:rPr>
      </w:pP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CDA" w:rsidRDefault="00812CDA">
      <w:r>
        <w:separator/>
      </w:r>
    </w:p>
  </w:endnote>
  <w:endnote w:type="continuationSeparator" w:id="0">
    <w:p w:rsidR="00812CDA" w:rsidRDefault="0081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CDA" w:rsidRDefault="00812CDA">
      <w:r>
        <w:separator/>
      </w:r>
    </w:p>
  </w:footnote>
  <w:footnote w:type="continuationSeparator" w:id="0">
    <w:p w:rsidR="00812CDA" w:rsidRDefault="00812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1F0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2CD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C71F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C71F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C71F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C71F0"/>
    <w:rPr>
      <w:b/>
      <w:sz w:val="28"/>
      <w:lang w:val="uk-UA"/>
    </w:rPr>
  </w:style>
  <w:style w:type="paragraph" w:styleId="ab">
    <w:name w:val="Normal (Web)"/>
    <w:basedOn w:val="a"/>
    <w:rsid w:val="002C71F0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locked/>
    <w:rsid w:val="002C71F0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2C71F0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EDD95-5FE0-40C1-9288-664710CC2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1299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2023-09-26T06:55:00Z</dcterms:modified>
</cp:coreProperties>
</file>