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7319D7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6F2805">
              <w:rPr>
                <w:b/>
                <w:i/>
                <w:noProof/>
                <w:sz w:val="28"/>
                <w:u w:val="single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21190A" wp14:editId="51CA5A17">
                      <wp:simplePos x="0" y="0"/>
                      <wp:positionH relativeFrom="column">
                        <wp:posOffset>-1835785</wp:posOffset>
                      </wp:positionH>
                      <wp:positionV relativeFrom="paragraph">
                        <wp:posOffset>576580</wp:posOffset>
                      </wp:positionV>
                      <wp:extent cx="2918460" cy="655320"/>
                      <wp:effectExtent l="0" t="0" r="0" b="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8460" cy="6553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977244" id="Прямоугольник 2" o:spid="_x0000_s1026" style="position:absolute;margin-left:-144.55pt;margin-top:45.4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" filled="f" stroked="f" strokeweight="1pt"/>
                  </w:pict>
                </mc:Fallback>
              </mc:AlternateContent>
            </w:r>
            <w:r w:rsidR="005129C5" w:rsidRPr="005129C5">
              <w:rPr>
                <w:noProof/>
                <w:lang w:eastAsia="uk-UA"/>
              </w:rPr>
              <w:drawing>
                <wp:inline distT="0" distB="0" distL="0" distR="0" wp14:anchorId="3AC4B436" wp14:editId="27424A9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319D7" w:rsidRPr="00986531" w:rsidRDefault="007319D7" w:rsidP="007319D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7319D7" w:rsidRPr="00986531" w:rsidRDefault="007319D7" w:rsidP="007319D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319D7" w:rsidRPr="00986531" w:rsidRDefault="007319D7" w:rsidP="007319D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319D7" w:rsidRPr="00986531" w:rsidRDefault="007319D7" w:rsidP="007319D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319D7" w:rsidRPr="00986531" w:rsidRDefault="007319D7" w:rsidP="007319D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РІШЕННЯ</w:t>
      </w:r>
    </w:p>
    <w:p w:rsidR="007319D7" w:rsidRPr="00986531" w:rsidRDefault="007319D7" w:rsidP="007319D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319D7" w:rsidRPr="00986531" w:rsidRDefault="007319D7" w:rsidP="007319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</w:t>
      </w:r>
    </w:p>
    <w:p w:rsidR="007319D7" w:rsidRPr="00986531" w:rsidRDefault="007319D7" w:rsidP="007319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319D7" w:rsidRPr="00986531" w:rsidRDefault="007319D7" w:rsidP="007319D7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Про надання дозволу на виготовлення проекту землеустрою щодо відведення земельної ділянки для ведення особистого селянського господарства орієнтовною площею 0,03га за адресою м. Дубляни, вул. Коцюбинського, 30, гр. Берещак Наталі Миронівні</w:t>
      </w:r>
    </w:p>
    <w:p w:rsidR="007319D7" w:rsidRPr="00986531" w:rsidRDefault="007319D7" w:rsidP="007319D7">
      <w:pPr>
        <w:ind w:firstLine="540"/>
        <w:rPr>
          <w:color w:val="111111"/>
          <w:sz w:val="28"/>
          <w:szCs w:val="28"/>
        </w:rPr>
      </w:pPr>
    </w:p>
    <w:p w:rsidR="007319D7" w:rsidRPr="00986531" w:rsidRDefault="007319D7" w:rsidP="007319D7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і додані документи гр. Берещак Наталі Миронівни та Шпік Мирона Йосиповича,  які проживають у м. Дубляни, вул. Коцюбинського, 30, про надання  дозволу на  виготовлення проекту землеустрою щодо відведення земельної ділянки для ведення особистого селянського господарства орієнтовною площею 0,03га,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7319D7" w:rsidRPr="00986531" w:rsidRDefault="007319D7" w:rsidP="007319D7">
      <w:pPr>
        <w:ind w:firstLine="540"/>
        <w:jc w:val="both"/>
        <w:rPr>
          <w:bCs/>
          <w:color w:val="111111"/>
          <w:sz w:val="28"/>
          <w:szCs w:val="28"/>
        </w:rPr>
      </w:pPr>
      <w:r w:rsidRPr="00986531">
        <w:rPr>
          <w:bCs/>
          <w:color w:val="111111"/>
          <w:sz w:val="28"/>
          <w:szCs w:val="28"/>
        </w:rPr>
        <w:t>ВИРІШИЛА:</w:t>
      </w:r>
    </w:p>
    <w:p w:rsidR="007319D7" w:rsidRPr="00986531" w:rsidRDefault="007319D7" w:rsidP="007319D7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Наданти дозвіл на виготовлення проекту землеустрою щодо відведення земельної ділянки для ведення особистого селянського господарства орієнтовною площею 0,03га за адресою м. Дубляни, вул. Коцюбинського, 30, гр. Берещак Наталі Миронівні.</w:t>
      </w:r>
    </w:p>
    <w:p w:rsidR="007319D7" w:rsidRPr="00986531" w:rsidRDefault="007319D7" w:rsidP="007319D7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Гр. Берещак Наталі Миронівні звернутися у відповідну сертифіковану землевпорядну організацію для розроблення землевпорядної документації.</w:t>
      </w:r>
    </w:p>
    <w:p w:rsidR="007319D7" w:rsidRPr="00986531" w:rsidRDefault="007319D7" w:rsidP="007319D7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3. Гр. Берещак Наталі Миронівні розроблену і погоджену у встановленому законодавством порядку землевпорядну документацію подати на затвердження до Дублянської міської ради.</w:t>
      </w:r>
    </w:p>
    <w:p w:rsidR="007319D7" w:rsidRPr="00986531" w:rsidRDefault="007319D7" w:rsidP="007319D7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4. Рішення №13 від 23 червня 2015 року «Про надання дозволу на виготовлення проекту землеустрою щодо відведення земельної ділянки для будівництва та обслуговування індивідуального житлового будинку, господарських будівель і споруд орієнтовною площею 0,03га за адресою м. Дубляни, вул. Коцюбинського, 30, гр. Шпіку Мирону Йосиповичу»</w:t>
      </w:r>
    </w:p>
    <w:p w:rsidR="007319D7" w:rsidRPr="00986531" w:rsidRDefault="007319D7" w:rsidP="007319D7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вважати таким, що втратило чинність.</w:t>
      </w:r>
    </w:p>
    <w:p w:rsidR="007319D7" w:rsidRPr="00986531" w:rsidRDefault="007319D7" w:rsidP="007319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5. Контроль за виконанням рішення покласти на постійну депутатську комісію з питань землекористування та екології.</w:t>
      </w:r>
    </w:p>
    <w:p w:rsidR="007319D7" w:rsidRPr="00986531" w:rsidRDefault="007319D7" w:rsidP="007319D7">
      <w:pPr>
        <w:ind w:firstLine="540"/>
        <w:rPr>
          <w:color w:val="111111"/>
          <w:sz w:val="28"/>
          <w:szCs w:val="28"/>
        </w:rPr>
      </w:pPr>
    </w:p>
    <w:p w:rsidR="007319D7" w:rsidRPr="00986531" w:rsidRDefault="007319D7" w:rsidP="007319D7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7319D7" w:rsidRPr="00986531" w:rsidRDefault="007319D7" w:rsidP="007319D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1C5" w:rsidRDefault="001531C5">
      <w:r>
        <w:separator/>
      </w:r>
    </w:p>
  </w:endnote>
  <w:endnote w:type="continuationSeparator" w:id="0">
    <w:p w:rsidR="001531C5" w:rsidRDefault="0015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1C5" w:rsidRDefault="001531C5">
      <w:r>
        <w:separator/>
      </w:r>
    </w:p>
  </w:footnote>
  <w:footnote w:type="continuationSeparator" w:id="0">
    <w:p w:rsidR="001531C5" w:rsidRDefault="00153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31C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319D7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319D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319D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319D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319D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852EA-AB0E-4DF2-8F67-A29D67FC7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9929</Words>
  <Characters>5660</Characters>
  <Application>Microsoft Office Word</Application>
  <DocSecurity>0</DocSecurity>
  <Lines>47</Lines>
  <Paragraphs>31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2023-09-26T06:59:00Z</dcterms:modified>
</cp:coreProperties>
</file>