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9360D" w:rsidRPr="00986531" w:rsidRDefault="00D9360D" w:rsidP="00D9360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D9360D" w:rsidRPr="00986531" w:rsidRDefault="00D9360D" w:rsidP="00D9360D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D9360D" w:rsidRPr="00986531" w:rsidRDefault="00D9360D" w:rsidP="00D9360D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9360D" w:rsidRPr="00986531" w:rsidRDefault="00D9360D" w:rsidP="00D9360D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D9360D" w:rsidRPr="00986531" w:rsidRDefault="00D9360D" w:rsidP="00D9360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9360D" w:rsidRPr="00986531" w:rsidRDefault="00D9360D" w:rsidP="00D9360D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D9360D" w:rsidRPr="00986531" w:rsidRDefault="00D9360D" w:rsidP="00D9360D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9360D" w:rsidRPr="00986531" w:rsidRDefault="00D9360D" w:rsidP="00D9360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№15</w:t>
      </w:r>
    </w:p>
    <w:p w:rsidR="00D9360D" w:rsidRPr="00986531" w:rsidRDefault="00D9360D" w:rsidP="00D9360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D9360D" w:rsidRPr="00986531" w:rsidRDefault="00D9360D" w:rsidP="00D9360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надання дозволу на виготовлення технічної документації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громадянам, орієнтовною площею 0,1500га, гр. Колюбінському Богдану Павловичу</w:t>
      </w:r>
    </w:p>
    <w:p w:rsidR="00D9360D" w:rsidRPr="00986531" w:rsidRDefault="00D9360D" w:rsidP="00D9360D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   </w:t>
      </w:r>
    </w:p>
    <w:p w:rsidR="00D9360D" w:rsidRPr="00986531" w:rsidRDefault="00D9360D" w:rsidP="00D9360D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  Розглянувши заяву і додані документи гр. Колюбінського Богдана Павловича, який проживає в с.М.Підліски, вул. Чорновола, 24, відповідно до статті 26 Закону України «Про місцеве самоврядування», ст. 55  Закону України «Про землеустрій», ст. ст. 12, 116, 118, 121 Земельного кодексу України, Дублянська міська рада</w:t>
      </w:r>
    </w:p>
    <w:p w:rsidR="00D9360D" w:rsidRPr="00986531" w:rsidRDefault="00D9360D" w:rsidP="00D9360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ВИРІШИЛА:</w:t>
      </w:r>
    </w:p>
    <w:p w:rsidR="00D9360D" w:rsidRPr="00986531" w:rsidRDefault="00D9360D" w:rsidP="00D9360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Надати дозвіл на виготовлення технічної документації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споруд, орієнтовною площею 0,1500га, гр. Колюбінському Богдану Павловичу, для оформлення права власності на земельну ділянку.</w:t>
      </w:r>
    </w:p>
    <w:p w:rsidR="00D9360D" w:rsidRPr="00986531" w:rsidRDefault="00D9360D" w:rsidP="00D9360D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>2. Гр. Колюбінському Богдану Павловичу звернутися у відповідну сертифіковану землевпорядну організацію для розроблення землевпорядної документації.</w:t>
      </w:r>
    </w:p>
    <w:p w:rsidR="00D9360D" w:rsidRPr="00986531" w:rsidRDefault="00D9360D" w:rsidP="00D9360D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Гр. Колюбінському Богдану Павловичу розроблену і погоджену у встановленому законодавством порядку землевпорядну документацію подати на затвердження до Дублянської міської ради.</w:t>
      </w:r>
    </w:p>
    <w:p w:rsidR="00D9360D" w:rsidRPr="00986531" w:rsidRDefault="00D9360D" w:rsidP="00D9360D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D9360D" w:rsidRPr="00986531" w:rsidRDefault="00D9360D" w:rsidP="00D9360D">
      <w:pPr>
        <w:ind w:firstLine="540"/>
        <w:jc w:val="center"/>
        <w:rPr>
          <w:color w:val="111111"/>
          <w:sz w:val="28"/>
          <w:szCs w:val="28"/>
        </w:rPr>
      </w:pPr>
    </w:p>
    <w:p w:rsidR="00D9360D" w:rsidRPr="00986531" w:rsidRDefault="00D9360D" w:rsidP="00D9360D">
      <w:pPr>
        <w:ind w:firstLine="540"/>
        <w:jc w:val="center"/>
        <w:rPr>
          <w:color w:val="111111"/>
          <w:sz w:val="28"/>
          <w:szCs w:val="28"/>
        </w:rPr>
      </w:pPr>
    </w:p>
    <w:p w:rsidR="00D9360D" w:rsidRPr="00986531" w:rsidRDefault="00D9360D" w:rsidP="00D9360D">
      <w:pPr>
        <w:ind w:firstLine="540"/>
        <w:jc w:val="center"/>
        <w:rPr>
          <w:color w:val="111111"/>
          <w:sz w:val="28"/>
          <w:szCs w:val="28"/>
        </w:rPr>
      </w:pPr>
    </w:p>
    <w:p w:rsidR="00D9360D" w:rsidRPr="00986531" w:rsidRDefault="00D9360D" w:rsidP="00D9360D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632" w:rsidRDefault="007B5632">
      <w:r>
        <w:separator/>
      </w:r>
    </w:p>
  </w:endnote>
  <w:endnote w:type="continuationSeparator" w:id="0">
    <w:p w:rsidR="007B5632" w:rsidRDefault="007B5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632" w:rsidRDefault="007B5632">
      <w:r>
        <w:separator/>
      </w:r>
    </w:p>
  </w:footnote>
  <w:footnote w:type="continuationSeparator" w:id="0">
    <w:p w:rsidR="007B5632" w:rsidRDefault="007B56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B5632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360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9360D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9360D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9360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9360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F86D8-902A-4AB4-9E58-BB2543AEB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1077</Words>
  <Characters>615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2023-09-26T07:04:00Z</dcterms:modified>
</cp:coreProperties>
</file>