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67346" w:rsidRPr="00986531" w:rsidRDefault="00B67346" w:rsidP="00B6734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B67346" w:rsidRPr="00986531" w:rsidRDefault="00B67346" w:rsidP="00B67346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67346" w:rsidRPr="00986531" w:rsidRDefault="00B67346" w:rsidP="00B6734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67346" w:rsidRPr="00986531" w:rsidRDefault="00B67346" w:rsidP="00B6734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B67346" w:rsidRPr="00986531" w:rsidRDefault="00B67346" w:rsidP="00B6734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67346" w:rsidRPr="00986531" w:rsidRDefault="00B67346" w:rsidP="00B6734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B67346" w:rsidRPr="00986531" w:rsidRDefault="00B67346" w:rsidP="00B6734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67346" w:rsidRPr="00986531" w:rsidRDefault="00B67346" w:rsidP="00B6734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№16</w:t>
      </w:r>
    </w:p>
    <w:p w:rsidR="00B67346" w:rsidRPr="00986531" w:rsidRDefault="00B67346" w:rsidP="00B6734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67346" w:rsidRPr="00986531" w:rsidRDefault="00B67346" w:rsidP="00B6734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Про надання дозволу на виготовлення проекту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 громадянам, гр Недовіз Євгенію Володимировичу           </w:t>
      </w:r>
    </w:p>
    <w:p w:rsidR="00B67346" w:rsidRPr="00986531" w:rsidRDefault="00B67346" w:rsidP="00B67346">
      <w:pPr>
        <w:tabs>
          <w:tab w:val="left" w:pos="5524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</w:t>
      </w:r>
      <w:r w:rsidRPr="00986531">
        <w:rPr>
          <w:color w:val="111111"/>
          <w:sz w:val="28"/>
          <w:szCs w:val="28"/>
        </w:rPr>
        <w:tab/>
      </w:r>
    </w:p>
    <w:p w:rsidR="00B67346" w:rsidRPr="00986531" w:rsidRDefault="00B67346" w:rsidP="00B67346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Розглянувши заяву і додані документи гр. Недовіз Євгенія Володимировича, який проживає в с.М.Підліски, вул. Чорновола, 44, відповідно до статті 26 Закону України «Про місцеве самоврядування», ст. 55  Закону України «Про землеустрій», ст. ст. 12, 116, 118, 121 Земельного кодексу України, Дублянська міська рада</w:t>
      </w:r>
    </w:p>
    <w:p w:rsidR="00B67346" w:rsidRPr="00986531" w:rsidRDefault="00B67346" w:rsidP="00B6734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ВИРІШИЛА:</w:t>
      </w:r>
    </w:p>
    <w:p w:rsidR="00B67346" w:rsidRPr="00986531" w:rsidRDefault="00B67346" w:rsidP="00B6734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проекту землеустрою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гр. Недовіз Євгенію Володимировичу, для оформлення права власності на земельну ділянку.</w:t>
      </w:r>
    </w:p>
    <w:p w:rsidR="00B67346" w:rsidRPr="00986531" w:rsidRDefault="00B67346" w:rsidP="00B67346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2. Гр. Недовіз Євгенію Володимировичу звернутися у відповідну сертифіковану землевпорядну організацію для розроблення землевпорядної документації.</w:t>
      </w:r>
    </w:p>
    <w:p w:rsidR="00B67346" w:rsidRPr="00986531" w:rsidRDefault="00B67346" w:rsidP="00B67346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Недовіз Євгенію Володимировичу розроблену і погоджену у встановленому законодавством порядку землевпорядну документацію подати на затвердження до Дублянської міської ради.</w:t>
      </w:r>
    </w:p>
    <w:p w:rsidR="00B67346" w:rsidRPr="00986531" w:rsidRDefault="00B67346" w:rsidP="00B6734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B67346" w:rsidRPr="00986531" w:rsidRDefault="00B67346" w:rsidP="00B67346">
      <w:pPr>
        <w:ind w:firstLine="540"/>
        <w:jc w:val="center"/>
        <w:rPr>
          <w:color w:val="111111"/>
          <w:sz w:val="28"/>
          <w:szCs w:val="28"/>
        </w:rPr>
      </w:pPr>
    </w:p>
    <w:p w:rsidR="00B67346" w:rsidRPr="00986531" w:rsidRDefault="00B67346" w:rsidP="00B67346">
      <w:pPr>
        <w:ind w:firstLine="540"/>
        <w:jc w:val="center"/>
        <w:rPr>
          <w:color w:val="111111"/>
          <w:sz w:val="28"/>
          <w:szCs w:val="28"/>
        </w:rPr>
      </w:pPr>
    </w:p>
    <w:p w:rsidR="00B67346" w:rsidRPr="00986531" w:rsidRDefault="00B67346" w:rsidP="00B67346">
      <w:pPr>
        <w:ind w:firstLine="540"/>
        <w:jc w:val="center"/>
        <w:rPr>
          <w:color w:val="111111"/>
          <w:sz w:val="28"/>
          <w:szCs w:val="28"/>
        </w:rPr>
      </w:pPr>
    </w:p>
    <w:p w:rsidR="00B67346" w:rsidRPr="00986531" w:rsidRDefault="00B67346" w:rsidP="00B67346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1F24" w:rsidRDefault="001F1F24">
      <w:r>
        <w:separator/>
      </w:r>
    </w:p>
  </w:endnote>
  <w:endnote w:type="continuationSeparator" w:id="0">
    <w:p w:rsidR="001F1F24" w:rsidRDefault="001F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1F24" w:rsidRDefault="001F1F24">
      <w:r>
        <w:separator/>
      </w:r>
    </w:p>
  </w:footnote>
  <w:footnote w:type="continuationSeparator" w:id="0">
    <w:p w:rsidR="001F1F24" w:rsidRDefault="001F1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1F2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67346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6734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6734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6734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6734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827CE-3567-41D4-A785-167F8CC71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1033</Words>
  <Characters>590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2023-09-26T07:05:00Z</dcterms:modified>
</cp:coreProperties>
</file>