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222388" w:rsidRPr="00986531" w:rsidRDefault="00222388" w:rsidP="00222388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222388" w:rsidRPr="00986531" w:rsidRDefault="00222388" w:rsidP="00222388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222388" w:rsidRPr="00986531" w:rsidRDefault="00222388" w:rsidP="00222388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222388" w:rsidRPr="00986531" w:rsidRDefault="00222388" w:rsidP="00222388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222388" w:rsidRPr="00986531" w:rsidRDefault="00222388" w:rsidP="00222388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222388" w:rsidRPr="00986531" w:rsidRDefault="00222388" w:rsidP="00222388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222388" w:rsidRPr="00986531" w:rsidRDefault="00222388" w:rsidP="00222388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222388" w:rsidRPr="00986531" w:rsidRDefault="00222388" w:rsidP="0022238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№22</w:t>
      </w:r>
    </w:p>
    <w:p w:rsidR="00222388" w:rsidRPr="00986531" w:rsidRDefault="00222388" w:rsidP="0022238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222388" w:rsidRPr="00986531" w:rsidRDefault="00222388" w:rsidP="0022238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вул.Небесної Сотні, 10, площею 0,1000га, кадастровий №4622710200:10:000:0153, гр. Назаркевич Лесі Ярославівні</w:t>
      </w:r>
    </w:p>
    <w:p w:rsidR="00222388" w:rsidRPr="00986531" w:rsidRDefault="00222388" w:rsidP="0022238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222388" w:rsidRPr="00986531" w:rsidRDefault="00222388" w:rsidP="0022238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Назаркевич Лесі Ярославівни, що проживає в с.М.Підліски, вул. Чорновола, 42,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222388" w:rsidRPr="00986531" w:rsidRDefault="00222388" w:rsidP="00222388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222388" w:rsidRPr="00986531" w:rsidRDefault="00222388" w:rsidP="00222388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вул.Небесної Сотні, 10, площею 0,1000га, кадастровий №4622710200:10:000:0153, гр. Назаркевич Лесі Ярославівні.</w:t>
      </w:r>
    </w:p>
    <w:p w:rsidR="00222388" w:rsidRPr="00986531" w:rsidRDefault="00222388" w:rsidP="00222388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с.Малі Підліски, вул.Небесної Сотні, 10, площею 0,1000га, кадастровий №4622710200:10:000:0153, гр. Назаркевич Лесі Ярославівні.</w:t>
      </w:r>
    </w:p>
    <w:p w:rsidR="00222388" w:rsidRPr="00986531" w:rsidRDefault="00222388" w:rsidP="00222388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Назаркевич Лесі Ярославівні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№4622710200:10:000:0153.</w:t>
      </w:r>
    </w:p>
    <w:p w:rsidR="00222388" w:rsidRPr="00986531" w:rsidRDefault="00222388" w:rsidP="00222388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222388" w:rsidRPr="00986531" w:rsidRDefault="00222388" w:rsidP="00222388">
      <w:pPr>
        <w:pStyle w:val="a9"/>
        <w:widowControl w:val="0"/>
        <w:ind w:firstLine="540"/>
        <w:rPr>
          <w:color w:val="111111"/>
          <w:szCs w:val="28"/>
        </w:rPr>
      </w:pPr>
    </w:p>
    <w:p w:rsidR="00222388" w:rsidRPr="00986531" w:rsidRDefault="00222388" w:rsidP="00222388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222388" w:rsidRPr="00986531" w:rsidRDefault="00222388" w:rsidP="00222388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3016" w:rsidRDefault="00EB3016">
      <w:r>
        <w:separator/>
      </w:r>
    </w:p>
  </w:endnote>
  <w:endnote w:type="continuationSeparator" w:id="0">
    <w:p w:rsidR="00EB3016" w:rsidRDefault="00EB30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3016" w:rsidRDefault="00EB3016">
      <w:r>
        <w:separator/>
      </w:r>
    </w:p>
  </w:footnote>
  <w:footnote w:type="continuationSeparator" w:id="0">
    <w:p w:rsidR="00EB3016" w:rsidRDefault="00EB30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238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B3016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222388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222388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222388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222388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462A28-95E1-4DB8-979C-58F45F22E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1140</Words>
  <Characters>650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2023-09-26T07:13:00Z</dcterms:modified>
</cp:coreProperties>
</file>