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A3489" w:rsidRPr="00986531" w:rsidRDefault="005A3489" w:rsidP="005A3489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5A3489" w:rsidRPr="00986531" w:rsidRDefault="005A3489" w:rsidP="005A3489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5A3489" w:rsidRPr="00986531" w:rsidRDefault="005A3489" w:rsidP="005A348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A3489" w:rsidRPr="00986531" w:rsidRDefault="005A3489" w:rsidP="005A348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5A3489" w:rsidRPr="00986531" w:rsidRDefault="005A3489" w:rsidP="005A348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A3489" w:rsidRPr="00986531" w:rsidRDefault="005A3489" w:rsidP="005A348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5A3489" w:rsidRPr="00986531" w:rsidRDefault="005A3489" w:rsidP="005A3489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A3489" w:rsidRPr="00986531" w:rsidRDefault="005A3489" w:rsidP="005A348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№24</w:t>
      </w:r>
    </w:p>
    <w:p w:rsidR="005A3489" w:rsidRPr="00986531" w:rsidRDefault="005A3489" w:rsidP="005A348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5A3489" w:rsidRPr="00986531" w:rsidRDefault="005A3489" w:rsidP="005A348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вул.Ів.Франка, 10, площею 0,0996га, кадастровий №4622710200:10:000:0154, гр. Яриш Оксані Ігорівні</w:t>
      </w:r>
    </w:p>
    <w:p w:rsidR="005A3489" w:rsidRPr="00986531" w:rsidRDefault="005A3489" w:rsidP="005A348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5A3489" w:rsidRPr="00986531" w:rsidRDefault="005A3489" w:rsidP="005A348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Яриш Оксани Ігорівни, що проживає в м.Дубляни, вул. Зелена, 3/107,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A3489" w:rsidRPr="00986531" w:rsidRDefault="005A3489" w:rsidP="005A348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5A3489" w:rsidRPr="00986531" w:rsidRDefault="005A3489" w:rsidP="005A348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вул.Ів.Франка, 10, площею 0,0996га, кадастровий №4622710200:10:000:0154, гр. Яриш Оксані Ігорівні.</w:t>
      </w:r>
    </w:p>
    <w:p w:rsidR="005A3489" w:rsidRPr="00986531" w:rsidRDefault="005A3489" w:rsidP="005A348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вул.Ів.Франка, 10, площею 0,0996га, кадастровий №4622710200:10:000:0154, гр. Яриш Оксані Ігорівні.</w:t>
      </w:r>
    </w:p>
    <w:p w:rsidR="005A3489" w:rsidRPr="00986531" w:rsidRDefault="005A3489" w:rsidP="005A348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Яриш Оксані Ігорівні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№4622710200:10:000:0154.</w:t>
      </w:r>
    </w:p>
    <w:p w:rsidR="005A3489" w:rsidRPr="00986531" w:rsidRDefault="005A3489" w:rsidP="005A3489">
      <w:pPr>
        <w:widowControl w:val="0"/>
        <w:tabs>
          <w:tab w:val="left" w:pos="-180"/>
        </w:tabs>
        <w:ind w:firstLine="540"/>
        <w:jc w:val="both"/>
        <w:rPr>
          <w:b/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4. Контроль за виконанням рішення покласти на постійну депутатську комісію з питань землекористування та екології</w:t>
      </w:r>
      <w:r w:rsidRPr="00986531">
        <w:rPr>
          <w:b/>
          <w:color w:val="111111"/>
          <w:sz w:val="28"/>
          <w:szCs w:val="28"/>
        </w:rPr>
        <w:t>.</w:t>
      </w:r>
    </w:p>
    <w:p w:rsidR="005A3489" w:rsidRPr="00986531" w:rsidRDefault="005A3489" w:rsidP="005A3489">
      <w:pPr>
        <w:pStyle w:val="a9"/>
        <w:widowControl w:val="0"/>
        <w:ind w:firstLine="540"/>
        <w:rPr>
          <w:color w:val="111111"/>
          <w:szCs w:val="28"/>
        </w:rPr>
      </w:pPr>
    </w:p>
    <w:p w:rsidR="005A3489" w:rsidRPr="00986531" w:rsidRDefault="005A3489" w:rsidP="005A3489">
      <w:pPr>
        <w:pStyle w:val="a9"/>
        <w:widowControl w:val="0"/>
        <w:ind w:firstLine="540"/>
        <w:rPr>
          <w:color w:val="111111"/>
          <w:szCs w:val="28"/>
        </w:rPr>
      </w:pPr>
    </w:p>
    <w:p w:rsidR="005A3489" w:rsidRPr="00986531" w:rsidRDefault="005A3489" w:rsidP="005A3489">
      <w:pPr>
        <w:pStyle w:val="a9"/>
        <w:widowControl w:val="0"/>
        <w:ind w:firstLine="540"/>
        <w:rPr>
          <w:color w:val="111111"/>
          <w:szCs w:val="28"/>
        </w:rPr>
      </w:pPr>
    </w:p>
    <w:p w:rsidR="005A3489" w:rsidRPr="00986531" w:rsidRDefault="005A3489" w:rsidP="005A3489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B04" w:rsidRDefault="001A7B04">
      <w:r>
        <w:separator/>
      </w:r>
    </w:p>
  </w:endnote>
  <w:endnote w:type="continuationSeparator" w:id="0">
    <w:p w:rsidR="001A7B04" w:rsidRDefault="001A7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B04" w:rsidRDefault="001A7B04">
      <w:r>
        <w:separator/>
      </w:r>
    </w:p>
  </w:footnote>
  <w:footnote w:type="continuationSeparator" w:id="0">
    <w:p w:rsidR="001A7B04" w:rsidRDefault="001A7B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7B04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34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A348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A348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A348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A348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22BEA-54A2-4ECA-8842-16B9C73BF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1115</Words>
  <Characters>636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2023-09-26T07:15:00Z</dcterms:modified>
</cp:coreProperties>
</file>