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B0CF3" w:rsidRPr="00986531" w:rsidRDefault="005B0CF3" w:rsidP="005B0CF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B0CF3" w:rsidRPr="00986531" w:rsidRDefault="005B0CF3" w:rsidP="005B0CF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B0CF3" w:rsidRPr="00986531" w:rsidRDefault="005B0CF3" w:rsidP="005B0CF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B0CF3" w:rsidRPr="00986531" w:rsidRDefault="005B0CF3" w:rsidP="005B0CF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B0CF3" w:rsidRPr="00986531" w:rsidRDefault="005B0CF3" w:rsidP="005B0C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B0CF3" w:rsidRPr="00986531" w:rsidRDefault="005B0CF3" w:rsidP="005B0C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B0CF3" w:rsidRPr="00986531" w:rsidRDefault="005B0CF3" w:rsidP="005B0CF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B0CF3" w:rsidRPr="00986531" w:rsidRDefault="005B0CF3" w:rsidP="005B0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№26</w:t>
      </w:r>
    </w:p>
    <w:p w:rsidR="005B0CF3" w:rsidRPr="00986531" w:rsidRDefault="005B0CF3" w:rsidP="005B0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B0CF3" w:rsidRPr="00986531" w:rsidRDefault="005B0CF3" w:rsidP="005B0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</w:t>
      </w:r>
      <w:r w:rsidRPr="00923F36">
        <w:rPr>
          <w:sz w:val="28"/>
          <w:szCs w:val="28"/>
        </w:rPr>
        <w:t>по вул. Винниченка В., 23, в с.Малі Підліски, Жовківського району Львівської області</w:t>
      </w:r>
      <w:r w:rsidRPr="00986531">
        <w:rPr>
          <w:color w:val="111111"/>
          <w:sz w:val="28"/>
          <w:szCs w:val="28"/>
        </w:rPr>
        <w:t>, площею 0,1000га, кадастровий №4622710200:</w:t>
      </w:r>
      <w:r>
        <w:rPr>
          <w:color w:val="111111"/>
          <w:sz w:val="28"/>
          <w:szCs w:val="28"/>
        </w:rPr>
        <w:t>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____</w:t>
      </w:r>
      <w:r w:rsidRPr="00986531">
        <w:rPr>
          <w:color w:val="111111"/>
          <w:sz w:val="28"/>
          <w:szCs w:val="28"/>
        </w:rPr>
        <w:t xml:space="preserve">, гр. </w:t>
      </w:r>
      <w:r w:rsidRPr="00923F36">
        <w:rPr>
          <w:sz w:val="28"/>
          <w:szCs w:val="28"/>
        </w:rPr>
        <w:t>Зубачик Роману Романовичу</w:t>
      </w:r>
    </w:p>
    <w:p w:rsidR="005B0CF3" w:rsidRPr="00986531" w:rsidRDefault="005B0CF3" w:rsidP="005B0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B0CF3" w:rsidRPr="00986531" w:rsidRDefault="005B0CF3" w:rsidP="005B0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Розглянувши заяву гр. </w:t>
      </w:r>
      <w:r w:rsidRPr="00923F36">
        <w:rPr>
          <w:sz w:val="28"/>
          <w:szCs w:val="28"/>
        </w:rPr>
        <w:t>Зубачик Роман</w:t>
      </w:r>
      <w:r>
        <w:rPr>
          <w:sz w:val="28"/>
          <w:szCs w:val="28"/>
        </w:rPr>
        <w:t>а</w:t>
      </w:r>
      <w:r w:rsidRPr="00923F36">
        <w:rPr>
          <w:sz w:val="28"/>
          <w:szCs w:val="28"/>
        </w:rPr>
        <w:t xml:space="preserve"> Романович</w:t>
      </w:r>
      <w:r>
        <w:rPr>
          <w:sz w:val="28"/>
          <w:szCs w:val="28"/>
        </w:rPr>
        <w:t>а</w:t>
      </w:r>
      <w:r w:rsidRPr="00986531">
        <w:rPr>
          <w:color w:val="111111"/>
          <w:sz w:val="28"/>
          <w:szCs w:val="28"/>
        </w:rPr>
        <w:t>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B0CF3" w:rsidRPr="00986531" w:rsidRDefault="005B0CF3" w:rsidP="005B0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B0CF3" w:rsidRPr="00986531" w:rsidRDefault="005B0CF3" w:rsidP="005B0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</w:t>
      </w:r>
      <w:r w:rsidRPr="00923F36">
        <w:rPr>
          <w:sz w:val="28"/>
          <w:szCs w:val="28"/>
        </w:rPr>
        <w:t>по вул. Винниченка В., 23, в с.Малі Підліски, Жовківського району Львівської області</w:t>
      </w:r>
      <w:r w:rsidRPr="00986531">
        <w:rPr>
          <w:color w:val="111111"/>
          <w:sz w:val="28"/>
          <w:szCs w:val="28"/>
        </w:rPr>
        <w:t>, площею 0,1000га, кадастровий №4622710200:</w:t>
      </w:r>
      <w:r>
        <w:rPr>
          <w:color w:val="111111"/>
          <w:sz w:val="28"/>
          <w:szCs w:val="28"/>
        </w:rPr>
        <w:t>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____</w:t>
      </w:r>
      <w:r w:rsidRPr="00986531">
        <w:rPr>
          <w:color w:val="111111"/>
          <w:sz w:val="28"/>
          <w:szCs w:val="28"/>
        </w:rPr>
        <w:t xml:space="preserve">, гр. </w:t>
      </w:r>
      <w:r w:rsidRPr="00923F36">
        <w:rPr>
          <w:sz w:val="28"/>
          <w:szCs w:val="28"/>
        </w:rPr>
        <w:t>Зубачик Роману Романовичу</w:t>
      </w:r>
      <w:r w:rsidRPr="00986531">
        <w:rPr>
          <w:color w:val="111111"/>
          <w:sz w:val="28"/>
          <w:szCs w:val="28"/>
        </w:rPr>
        <w:t>.</w:t>
      </w:r>
    </w:p>
    <w:p w:rsidR="005B0CF3" w:rsidRPr="00986531" w:rsidRDefault="005B0CF3" w:rsidP="005B0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2. Передати безоплатно у власність земельну ділянку для будівництва та обслуговування житлового будинку, господарських будівель та споруд </w:t>
      </w:r>
      <w:r w:rsidRPr="00923F36">
        <w:rPr>
          <w:sz w:val="28"/>
          <w:szCs w:val="28"/>
        </w:rPr>
        <w:t>по вул. Винниченка В., 23, в с.Малі Підліски, Жовківського району Львівської області</w:t>
      </w:r>
      <w:r w:rsidRPr="00986531">
        <w:rPr>
          <w:color w:val="111111"/>
          <w:sz w:val="28"/>
          <w:szCs w:val="28"/>
        </w:rPr>
        <w:t>, площею 0,1000га, кадастровий №4622710200:</w:t>
      </w:r>
      <w:r>
        <w:rPr>
          <w:color w:val="111111"/>
          <w:sz w:val="28"/>
          <w:szCs w:val="28"/>
        </w:rPr>
        <w:t>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____</w:t>
      </w:r>
      <w:r w:rsidRPr="00986531">
        <w:rPr>
          <w:color w:val="111111"/>
          <w:sz w:val="28"/>
          <w:szCs w:val="28"/>
        </w:rPr>
        <w:t xml:space="preserve">, гр. </w:t>
      </w:r>
      <w:r w:rsidRPr="00923F36">
        <w:rPr>
          <w:sz w:val="28"/>
          <w:szCs w:val="28"/>
        </w:rPr>
        <w:t>Зубачик Роману Романовичу</w:t>
      </w:r>
      <w:r w:rsidRPr="00986531">
        <w:rPr>
          <w:color w:val="111111"/>
          <w:sz w:val="28"/>
          <w:szCs w:val="28"/>
        </w:rPr>
        <w:t>.</w:t>
      </w:r>
    </w:p>
    <w:p w:rsidR="005B0CF3" w:rsidRPr="00986531" w:rsidRDefault="005B0CF3" w:rsidP="005B0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</w:t>
      </w:r>
      <w:r w:rsidRPr="00481D9E">
        <w:rPr>
          <w:sz w:val="28"/>
          <w:szCs w:val="28"/>
        </w:rPr>
        <w:t>Зубачик Роману Романовичу</w:t>
      </w:r>
      <w:r w:rsidRPr="00986531">
        <w:rPr>
          <w:color w:val="111111"/>
          <w:sz w:val="28"/>
          <w:szCs w:val="28"/>
        </w:rPr>
        <w:t xml:space="preserve">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</w:t>
      </w:r>
      <w:r>
        <w:rPr>
          <w:color w:val="111111"/>
          <w:sz w:val="28"/>
          <w:szCs w:val="28"/>
        </w:rPr>
        <w:t>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</w:t>
      </w:r>
      <w:r w:rsidRPr="00986531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>____</w:t>
      </w:r>
      <w:r w:rsidRPr="00986531">
        <w:rPr>
          <w:color w:val="111111"/>
          <w:sz w:val="28"/>
          <w:szCs w:val="28"/>
        </w:rPr>
        <w:t>.</w:t>
      </w:r>
    </w:p>
    <w:p w:rsidR="005B0CF3" w:rsidRPr="00986531" w:rsidRDefault="005B0CF3" w:rsidP="005B0CF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B0CF3" w:rsidRPr="00986531" w:rsidRDefault="005B0CF3" w:rsidP="005B0CF3">
      <w:pPr>
        <w:pStyle w:val="a9"/>
        <w:widowControl w:val="0"/>
        <w:ind w:firstLine="540"/>
        <w:rPr>
          <w:color w:val="111111"/>
          <w:szCs w:val="28"/>
        </w:rPr>
      </w:pPr>
    </w:p>
    <w:p w:rsidR="005B0CF3" w:rsidRPr="00986531" w:rsidRDefault="005B0CF3" w:rsidP="005B0CF3">
      <w:pPr>
        <w:pStyle w:val="a9"/>
        <w:widowControl w:val="0"/>
        <w:ind w:firstLine="540"/>
        <w:rPr>
          <w:color w:val="111111"/>
          <w:szCs w:val="28"/>
        </w:rPr>
      </w:pPr>
    </w:p>
    <w:p w:rsidR="005B0CF3" w:rsidRPr="00986531" w:rsidRDefault="005B0CF3" w:rsidP="005B0CF3">
      <w:pPr>
        <w:pStyle w:val="a9"/>
        <w:widowControl w:val="0"/>
        <w:ind w:firstLine="540"/>
        <w:rPr>
          <w:color w:val="111111"/>
          <w:szCs w:val="28"/>
        </w:rPr>
      </w:pPr>
    </w:p>
    <w:p w:rsidR="005B0CF3" w:rsidRPr="00986531" w:rsidRDefault="005B0CF3" w:rsidP="005B0CF3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C89" w:rsidRDefault="00420C89">
      <w:r>
        <w:separator/>
      </w:r>
    </w:p>
  </w:endnote>
  <w:endnote w:type="continuationSeparator" w:id="0">
    <w:p w:rsidR="00420C89" w:rsidRDefault="0042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C89" w:rsidRDefault="00420C89">
      <w:r>
        <w:separator/>
      </w:r>
    </w:p>
  </w:footnote>
  <w:footnote w:type="continuationSeparator" w:id="0">
    <w:p w:rsidR="00420C89" w:rsidRDefault="00420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0C8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CF3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B0CF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B0CF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B0CF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B0CF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73590-C2A0-47A4-82D6-A53CD581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1189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2023-09-26T07:17:00Z</dcterms:modified>
</cp:coreProperties>
</file>