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F66D6" w:rsidRPr="00986531" w:rsidRDefault="001F66D6" w:rsidP="001F66D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1F66D6" w:rsidRPr="00986531" w:rsidRDefault="001F66D6" w:rsidP="001F66D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1F66D6" w:rsidRPr="00986531" w:rsidRDefault="001F66D6" w:rsidP="001F66D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F66D6" w:rsidRPr="00986531" w:rsidRDefault="001F66D6" w:rsidP="001F66D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1F66D6" w:rsidRPr="00986531" w:rsidRDefault="001F66D6" w:rsidP="001F66D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F66D6" w:rsidRPr="00986531" w:rsidRDefault="001F66D6" w:rsidP="001F66D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1F66D6" w:rsidRPr="00986531" w:rsidRDefault="001F66D6" w:rsidP="001F66D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F66D6" w:rsidRPr="00986531" w:rsidRDefault="001F66D6" w:rsidP="001F66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№27</w:t>
      </w:r>
    </w:p>
    <w:p w:rsidR="001F66D6" w:rsidRPr="00986531" w:rsidRDefault="001F66D6" w:rsidP="001F66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1F66D6" w:rsidRPr="00986531" w:rsidRDefault="001F66D6" w:rsidP="001F66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25, площею 0,1000га, кадастровий №4622710200:10:000:0195, гр. Лопушанському Богдану Івановичу</w:t>
      </w:r>
    </w:p>
    <w:p w:rsidR="001F66D6" w:rsidRPr="00986531" w:rsidRDefault="001F66D6" w:rsidP="001F66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1F66D6" w:rsidRPr="00986531" w:rsidRDefault="001F66D6" w:rsidP="001F66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Лопушанського Богдана Івановича, що проживає в с.Головецько, вул. Шевченка, 25а,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F66D6" w:rsidRPr="00986531" w:rsidRDefault="001F66D6" w:rsidP="001F66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1F66D6" w:rsidRPr="00986531" w:rsidRDefault="001F66D6" w:rsidP="001F66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25, площею 0,1000га, кадастровий №4622710200:10:000:0195, гр. Лопушанському Богдану Івановичу.</w:t>
      </w:r>
    </w:p>
    <w:p w:rsidR="001F66D6" w:rsidRPr="00986531" w:rsidRDefault="001F66D6" w:rsidP="001F66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вул.Винниченка, 25, площею 0,1000га, кадастровий №4622710200:10:000:0195, гр. Лопушанському Богдану Івановичу.</w:t>
      </w:r>
    </w:p>
    <w:p w:rsidR="001F66D6" w:rsidRPr="00986531" w:rsidRDefault="001F66D6" w:rsidP="001F66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Лопушанському Богдану Івановичу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№4622710200:10:000:0195.</w:t>
      </w:r>
    </w:p>
    <w:p w:rsidR="001F66D6" w:rsidRPr="00986531" w:rsidRDefault="001F66D6" w:rsidP="001F66D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F66D6" w:rsidRPr="00986531" w:rsidRDefault="001F66D6" w:rsidP="001F66D6">
      <w:pPr>
        <w:pStyle w:val="a9"/>
        <w:widowControl w:val="0"/>
        <w:ind w:firstLine="540"/>
        <w:rPr>
          <w:color w:val="111111"/>
          <w:szCs w:val="28"/>
        </w:rPr>
      </w:pPr>
    </w:p>
    <w:p w:rsidR="001F66D6" w:rsidRPr="00986531" w:rsidRDefault="001F66D6" w:rsidP="001F66D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F66D6" w:rsidRPr="00986531" w:rsidRDefault="001F66D6" w:rsidP="001F66D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1F66D6" w:rsidRPr="00986531" w:rsidRDefault="001F66D6" w:rsidP="001F66D6">
      <w:pPr>
        <w:pStyle w:val="a9"/>
        <w:widowControl w:val="0"/>
        <w:ind w:firstLine="540"/>
        <w:rPr>
          <w:color w:val="111111"/>
          <w:szCs w:val="28"/>
        </w:rPr>
      </w:pPr>
    </w:p>
    <w:p w:rsidR="001F66D6" w:rsidRPr="00986531" w:rsidRDefault="001F66D6" w:rsidP="001F66D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792" w:rsidRDefault="00DA5792">
      <w:r>
        <w:separator/>
      </w:r>
    </w:p>
  </w:endnote>
  <w:endnote w:type="continuationSeparator" w:id="0">
    <w:p w:rsidR="00DA5792" w:rsidRDefault="00DA5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792" w:rsidRDefault="00DA5792">
      <w:r>
        <w:separator/>
      </w:r>
    </w:p>
  </w:footnote>
  <w:footnote w:type="continuationSeparator" w:id="0">
    <w:p w:rsidR="00DA5792" w:rsidRDefault="00DA5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66D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79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F66D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F66D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F66D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F66D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500A1-29C4-4C65-A581-C1A1CE450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1149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2023-09-26T07:18:00Z</dcterms:modified>
</cp:coreProperties>
</file>