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73930" w:rsidRPr="00986531" w:rsidRDefault="00D73930" w:rsidP="00D73930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D73930" w:rsidRPr="00986531" w:rsidRDefault="00D73930" w:rsidP="00D73930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D73930" w:rsidRPr="00986531" w:rsidRDefault="00D73930" w:rsidP="00D73930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D73930" w:rsidRPr="00986531" w:rsidRDefault="00D73930" w:rsidP="00D73930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D73930" w:rsidRPr="00986531" w:rsidRDefault="00D73930" w:rsidP="00D7393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D73930" w:rsidRPr="00986531" w:rsidRDefault="00D73930" w:rsidP="00D7393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D73930" w:rsidRPr="00986531" w:rsidRDefault="00D73930" w:rsidP="00D73930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D73930" w:rsidRPr="00986531" w:rsidRDefault="00D73930" w:rsidP="00D7393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№28</w:t>
      </w:r>
    </w:p>
    <w:p w:rsidR="00D73930" w:rsidRPr="00986531" w:rsidRDefault="00D73930" w:rsidP="00D7393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D73930" w:rsidRPr="00986531" w:rsidRDefault="00D73930" w:rsidP="00D7393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вул.Луцька, 13, площею 0,1000га, кадастровий №4622710200:10:000:0200, гр. Горбаль Івану Ігоровичу</w:t>
      </w:r>
    </w:p>
    <w:p w:rsidR="00D73930" w:rsidRPr="00986531" w:rsidRDefault="00D73930" w:rsidP="00D7393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D73930" w:rsidRPr="00986531" w:rsidRDefault="00D73930" w:rsidP="00D7393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Горбаль Івана Ігоровича, що проживає в м.Дубляни, вул. Зелена, 3/54,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D73930" w:rsidRPr="00986531" w:rsidRDefault="00D73930" w:rsidP="00D7393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D73930" w:rsidRPr="00986531" w:rsidRDefault="00D73930" w:rsidP="00D7393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вул.Луцька, 13, площею 0,1000га, кадастровий №4622710200:10:000:0200, гр. Горбаль Івану Ігоровичу.</w:t>
      </w:r>
    </w:p>
    <w:p w:rsidR="00D73930" w:rsidRPr="00986531" w:rsidRDefault="00D73930" w:rsidP="00D7393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вул.Луцька, 13, площею 0,1000га, кадастровий №4622710200:10:000:0200, гр. Горбаль Івану Ігоровичу.</w:t>
      </w:r>
    </w:p>
    <w:p w:rsidR="00D73930" w:rsidRPr="00986531" w:rsidRDefault="00D73930" w:rsidP="00D7393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Горбаль Івану Ігоровичу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№4622710200:10:000:0200.</w:t>
      </w:r>
    </w:p>
    <w:p w:rsidR="00D73930" w:rsidRPr="00986531" w:rsidRDefault="00D73930" w:rsidP="00D73930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D73930" w:rsidRPr="00986531" w:rsidRDefault="00D73930" w:rsidP="00D73930">
      <w:pPr>
        <w:pStyle w:val="a9"/>
        <w:widowControl w:val="0"/>
        <w:ind w:firstLine="540"/>
        <w:rPr>
          <w:color w:val="111111"/>
          <w:szCs w:val="28"/>
        </w:rPr>
      </w:pPr>
    </w:p>
    <w:p w:rsidR="00D73930" w:rsidRPr="00986531" w:rsidRDefault="00D73930" w:rsidP="00D73930">
      <w:pPr>
        <w:pStyle w:val="a9"/>
        <w:widowControl w:val="0"/>
        <w:ind w:firstLine="540"/>
        <w:rPr>
          <w:color w:val="111111"/>
          <w:szCs w:val="28"/>
        </w:rPr>
      </w:pPr>
    </w:p>
    <w:p w:rsidR="00D73930" w:rsidRPr="00986531" w:rsidRDefault="00D73930" w:rsidP="00D73930">
      <w:pPr>
        <w:pStyle w:val="a9"/>
        <w:widowControl w:val="0"/>
        <w:ind w:firstLine="540"/>
        <w:rPr>
          <w:color w:val="111111"/>
          <w:szCs w:val="28"/>
        </w:rPr>
      </w:pPr>
    </w:p>
    <w:p w:rsidR="00D73930" w:rsidRPr="00986531" w:rsidRDefault="00D73930" w:rsidP="00D73930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F50" w:rsidRDefault="00E01F50">
      <w:r>
        <w:separator/>
      </w:r>
    </w:p>
  </w:endnote>
  <w:endnote w:type="continuationSeparator" w:id="0">
    <w:p w:rsidR="00E01F50" w:rsidRDefault="00E01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F50" w:rsidRDefault="00E01F50">
      <w:r>
        <w:separator/>
      </w:r>
    </w:p>
  </w:footnote>
  <w:footnote w:type="continuationSeparator" w:id="0">
    <w:p w:rsidR="00E01F50" w:rsidRDefault="00E01F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3930"/>
    <w:rsid w:val="00E01F50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D7393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D73930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D7393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D73930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868ED1-0E36-4B41-935A-0379EE713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1118</Words>
  <Characters>638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2023-09-26T07:19:00Z</dcterms:modified>
</cp:coreProperties>
</file>