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6329F5" w:rsidRPr="00986531" w:rsidRDefault="006329F5" w:rsidP="006329F5">
      <w:pPr>
        <w:pStyle w:val="a9"/>
        <w:widowControl w:val="0"/>
        <w:ind w:firstLine="540"/>
        <w:rPr>
          <w:color w:val="111111"/>
          <w:szCs w:val="28"/>
        </w:rPr>
      </w:pPr>
      <w:r w:rsidRPr="00986531">
        <w:rPr>
          <w:color w:val="111111"/>
          <w:szCs w:val="28"/>
        </w:rPr>
        <w:t>УКРАЇНА</w:t>
      </w:r>
    </w:p>
    <w:p w:rsidR="006329F5" w:rsidRPr="00986531" w:rsidRDefault="006329F5" w:rsidP="006329F5">
      <w:pPr>
        <w:pStyle w:val="a9"/>
        <w:widowControl w:val="0"/>
        <w:ind w:firstLine="540"/>
        <w:rPr>
          <w:color w:val="111111"/>
          <w:szCs w:val="28"/>
        </w:rPr>
      </w:pPr>
      <w:r w:rsidRPr="00986531">
        <w:rPr>
          <w:color w:val="111111"/>
          <w:szCs w:val="28"/>
        </w:rPr>
        <w:t>ДУБЛЯНСЬКА МІСЬКА РАДА</w:t>
      </w:r>
    </w:p>
    <w:p w:rsidR="006329F5" w:rsidRPr="00986531" w:rsidRDefault="006329F5" w:rsidP="006329F5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986531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6329F5" w:rsidRPr="00986531" w:rsidRDefault="006329F5" w:rsidP="006329F5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/ четверта сесія сьомого демократичного скликання /</w:t>
      </w:r>
    </w:p>
    <w:p w:rsidR="006329F5" w:rsidRPr="00986531" w:rsidRDefault="006329F5" w:rsidP="006329F5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6329F5" w:rsidRPr="00986531" w:rsidRDefault="006329F5" w:rsidP="006329F5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986531">
        <w:rPr>
          <w:b/>
          <w:i w:val="0"/>
          <w:color w:val="111111"/>
          <w:sz w:val="28"/>
          <w:szCs w:val="28"/>
          <w:lang w:val="uk-UA"/>
        </w:rPr>
        <w:t xml:space="preserve">РІШЕННЯ </w:t>
      </w:r>
    </w:p>
    <w:p w:rsidR="006329F5" w:rsidRPr="00986531" w:rsidRDefault="006329F5" w:rsidP="006329F5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6329F5" w:rsidRPr="00986531" w:rsidRDefault="006329F5" w:rsidP="006329F5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Від  28 січня 2016р.</w:t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  <w:t xml:space="preserve">                                      </w:t>
      </w:r>
      <w:r w:rsidRPr="00986531">
        <w:rPr>
          <w:color w:val="111111"/>
          <w:sz w:val="28"/>
          <w:szCs w:val="28"/>
        </w:rPr>
        <w:tab/>
        <w:t>№29</w:t>
      </w:r>
    </w:p>
    <w:p w:rsidR="006329F5" w:rsidRPr="00986531" w:rsidRDefault="006329F5" w:rsidP="006329F5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м.Дубляни </w:t>
      </w:r>
    </w:p>
    <w:p w:rsidR="006329F5" w:rsidRPr="00986531" w:rsidRDefault="006329F5" w:rsidP="006329F5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        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вул.Героїв АТО, 1, площею 0,1000га, кадастровий №4622710200:10:000:0102, гр. Шульган Оксані Василівні</w:t>
      </w:r>
    </w:p>
    <w:p w:rsidR="006329F5" w:rsidRPr="00986531" w:rsidRDefault="006329F5" w:rsidP="006329F5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    </w:t>
      </w:r>
    </w:p>
    <w:p w:rsidR="006329F5" w:rsidRPr="00986531" w:rsidRDefault="006329F5" w:rsidP="006329F5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Розглянувши заяву гр. Шульган Оксани Василівни, що проживає в с.М.Підліски, вул. Симоненка, 30, 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6329F5" w:rsidRPr="00986531" w:rsidRDefault="006329F5" w:rsidP="006329F5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ВИРІШИЛА:</w:t>
      </w:r>
    </w:p>
    <w:p w:rsidR="006329F5" w:rsidRPr="00986531" w:rsidRDefault="006329F5" w:rsidP="006329F5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вул.Героїв АТО, 1, площею 0,1000га, кадастровий №4622710200:10:000:0102, гр. Шульган Оксані Василівні.</w:t>
      </w:r>
    </w:p>
    <w:p w:rsidR="006329F5" w:rsidRPr="00986531" w:rsidRDefault="006329F5" w:rsidP="006329F5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в с.Малі Підліски, вул.Героїв АТО, 1, площею 0,1000га, кадастровий №4622710200:10:000:0102, гр. Шульган Оксані Василівні.</w:t>
      </w:r>
    </w:p>
    <w:p w:rsidR="006329F5" w:rsidRPr="00986531" w:rsidRDefault="006329F5" w:rsidP="006329F5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3. Гр. Шульган Оксані Василівні звернутися у </w:t>
      </w:r>
      <w:r w:rsidRPr="00986531">
        <w:rPr>
          <w:color w:val="111111"/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986531">
        <w:rPr>
          <w:color w:val="111111"/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№4622710200:10:000:0102.</w:t>
      </w:r>
    </w:p>
    <w:p w:rsidR="006329F5" w:rsidRPr="00986531" w:rsidRDefault="006329F5" w:rsidP="006329F5">
      <w:pPr>
        <w:pStyle w:val="a9"/>
        <w:widowControl w:val="0"/>
        <w:ind w:firstLine="540"/>
        <w:jc w:val="both"/>
        <w:rPr>
          <w:b w:val="0"/>
          <w:color w:val="111111"/>
          <w:szCs w:val="28"/>
        </w:rPr>
      </w:pPr>
      <w:r w:rsidRPr="00986531">
        <w:rPr>
          <w:b w:val="0"/>
          <w:color w:val="111111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6329F5" w:rsidRPr="00986531" w:rsidRDefault="006329F5" w:rsidP="006329F5">
      <w:pPr>
        <w:pStyle w:val="a9"/>
        <w:widowControl w:val="0"/>
        <w:ind w:firstLine="540"/>
        <w:rPr>
          <w:color w:val="111111"/>
          <w:szCs w:val="28"/>
        </w:rPr>
      </w:pPr>
    </w:p>
    <w:p w:rsidR="006329F5" w:rsidRPr="00986531" w:rsidRDefault="006329F5" w:rsidP="006329F5">
      <w:pPr>
        <w:pStyle w:val="a9"/>
        <w:widowControl w:val="0"/>
        <w:ind w:firstLine="540"/>
        <w:rPr>
          <w:color w:val="111111"/>
          <w:szCs w:val="28"/>
        </w:rPr>
      </w:pPr>
    </w:p>
    <w:p w:rsidR="006329F5" w:rsidRPr="00986531" w:rsidRDefault="006329F5" w:rsidP="006329F5">
      <w:pPr>
        <w:pStyle w:val="a9"/>
        <w:widowControl w:val="0"/>
        <w:ind w:firstLine="540"/>
        <w:rPr>
          <w:color w:val="111111"/>
          <w:szCs w:val="28"/>
        </w:rPr>
      </w:pPr>
    </w:p>
    <w:p w:rsidR="006329F5" w:rsidRPr="00986531" w:rsidRDefault="006329F5" w:rsidP="006329F5">
      <w:pPr>
        <w:ind w:firstLine="540"/>
        <w:jc w:val="center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Міський голова                             В.Ю. Попович</w:t>
      </w:r>
    </w:p>
    <w:p w:rsidR="003D3DAC" w:rsidRPr="00C32C7D" w:rsidRDefault="003D3DAC" w:rsidP="006D0736">
      <w:pPr>
        <w:rPr>
          <w:b/>
          <w:sz w:val="28"/>
          <w:szCs w:val="28"/>
        </w:rPr>
      </w:pPr>
      <w:bookmarkStart w:id="1" w:name="_GoBack"/>
      <w:bookmarkEnd w:id="1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83C68" w:rsidRDefault="00B83C68">
      <w:r>
        <w:separator/>
      </w:r>
    </w:p>
  </w:endnote>
  <w:endnote w:type="continuationSeparator" w:id="0">
    <w:p w:rsidR="00B83C68" w:rsidRDefault="00B83C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83C68" w:rsidRDefault="00B83C68">
      <w:r>
        <w:separator/>
      </w:r>
    </w:p>
  </w:footnote>
  <w:footnote w:type="continuationSeparator" w:id="0">
    <w:p w:rsidR="00B83C68" w:rsidRDefault="00B83C6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29F5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83C68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6329F5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6329F5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6329F5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6329F5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5B56CA-9D5B-4464-A785-68C472CD85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1129</Words>
  <Characters>645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2023-09-26T07:22:00Z</dcterms:modified>
</cp:coreProperties>
</file>