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E56530" w:rsidRPr="00986531" w:rsidRDefault="00E56530" w:rsidP="00E56530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УКРАЇНА</w:t>
      </w:r>
    </w:p>
    <w:p w:rsidR="00E56530" w:rsidRPr="00986531" w:rsidRDefault="00E56530" w:rsidP="00E56530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ДУБЛЯНСЬКА МІСЬКА РАДА</w:t>
      </w:r>
    </w:p>
    <w:p w:rsidR="00E56530" w:rsidRPr="00986531" w:rsidRDefault="00E56530" w:rsidP="00E56530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E56530" w:rsidRPr="00986531" w:rsidRDefault="00E56530" w:rsidP="00E56530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/ четверта сесія сьомого демократичного скликання /</w:t>
      </w:r>
    </w:p>
    <w:p w:rsidR="00E56530" w:rsidRPr="00986531" w:rsidRDefault="00E56530" w:rsidP="00E56530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E56530" w:rsidRPr="00986531" w:rsidRDefault="00E56530" w:rsidP="00E56530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986531">
        <w:rPr>
          <w:b/>
          <w:i w:val="0"/>
          <w:color w:val="111111"/>
          <w:sz w:val="28"/>
          <w:szCs w:val="28"/>
          <w:lang w:val="uk-UA"/>
        </w:rPr>
        <w:t>РІШЕННЯ</w:t>
      </w:r>
    </w:p>
    <w:p w:rsidR="00E56530" w:rsidRPr="00986531" w:rsidRDefault="00E56530" w:rsidP="00E56530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E56530" w:rsidRPr="00986531" w:rsidRDefault="00E56530" w:rsidP="00E56530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Від  28 січня 2016р.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 xml:space="preserve">                                      </w:t>
      </w:r>
      <w:r w:rsidRPr="00986531">
        <w:rPr>
          <w:color w:val="111111"/>
          <w:sz w:val="28"/>
          <w:szCs w:val="28"/>
        </w:rPr>
        <w:tab/>
        <w:t>№37</w:t>
      </w:r>
    </w:p>
    <w:p w:rsidR="00E56530" w:rsidRPr="00986531" w:rsidRDefault="00E56530" w:rsidP="00E56530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м.Дубляни </w:t>
      </w:r>
    </w:p>
    <w:p w:rsidR="00E56530" w:rsidRPr="00986531" w:rsidRDefault="00E56530" w:rsidP="00E56530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вул.Героїв АТО, 33, площею 0,1000га, кадастровий №4622710200:10:000:0178, гр. Пись Марії Юріївні</w:t>
      </w:r>
    </w:p>
    <w:p w:rsidR="00E56530" w:rsidRPr="00986531" w:rsidRDefault="00E56530" w:rsidP="00E56530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   </w:t>
      </w:r>
    </w:p>
    <w:p w:rsidR="00E56530" w:rsidRPr="00986531" w:rsidRDefault="00E56530" w:rsidP="00E56530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Розглянувши заяву гр. Пись Марії Юріївни, що проживає в с.М.Підліски, вул. Чорновола, 48/2,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E56530" w:rsidRPr="00986531" w:rsidRDefault="00E56530" w:rsidP="00E56530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ВИРІШИЛА:</w:t>
      </w:r>
    </w:p>
    <w:p w:rsidR="00E56530" w:rsidRPr="00986531" w:rsidRDefault="00E56530" w:rsidP="00E56530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вул.Героїв АТО, 33, площею 0,1000га, кадастровий №4622710200:10:000:0178, гр. Пись Марії Юріївні.</w:t>
      </w:r>
    </w:p>
    <w:p w:rsidR="00E56530" w:rsidRPr="00986531" w:rsidRDefault="00E56530" w:rsidP="00E56530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вул.Героїв АТО, 33, площею 0,1000га, кадастровий №4622710200:10:000:0178, гр. Пись Марії Юріївні.</w:t>
      </w:r>
    </w:p>
    <w:p w:rsidR="00E56530" w:rsidRPr="00986531" w:rsidRDefault="00E56530" w:rsidP="00E56530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3. Гр. Пись Марії Юріївні звернутися у </w:t>
      </w:r>
      <w:r w:rsidRPr="00986531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986531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№4622710200:10:000:0178.</w:t>
      </w:r>
    </w:p>
    <w:p w:rsidR="00E56530" w:rsidRPr="00986531" w:rsidRDefault="00E56530" w:rsidP="00E56530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E56530" w:rsidRPr="00986531" w:rsidRDefault="00E56530" w:rsidP="00E56530">
      <w:pPr>
        <w:pStyle w:val="a9"/>
        <w:widowControl w:val="0"/>
        <w:ind w:firstLine="540"/>
        <w:rPr>
          <w:color w:val="111111"/>
          <w:szCs w:val="28"/>
        </w:rPr>
      </w:pPr>
    </w:p>
    <w:p w:rsidR="00E56530" w:rsidRPr="00986531" w:rsidRDefault="00E56530" w:rsidP="00E56530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E56530" w:rsidRPr="00986531" w:rsidRDefault="00E56530" w:rsidP="00E56530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E56530" w:rsidRPr="00986531" w:rsidRDefault="00E56530" w:rsidP="00E56530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Міський голова                             В.Ю. Попович</w:t>
      </w: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2936" w:rsidRDefault="00722936">
      <w:r>
        <w:separator/>
      </w:r>
    </w:p>
  </w:endnote>
  <w:endnote w:type="continuationSeparator" w:id="0">
    <w:p w:rsidR="00722936" w:rsidRDefault="007229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2936" w:rsidRDefault="00722936">
      <w:r>
        <w:separator/>
      </w:r>
    </w:p>
  </w:footnote>
  <w:footnote w:type="continuationSeparator" w:id="0">
    <w:p w:rsidR="00722936" w:rsidRDefault="007229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22936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56530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E56530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E56530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E56530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E56530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AA7D21-EBB7-454B-B0C9-918EABE27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1107</Words>
  <Characters>632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2023-09-26T07:31:00Z</dcterms:modified>
</cp:coreProperties>
</file>