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8A6B66" w:rsidRPr="00986531" w:rsidRDefault="008A6B66" w:rsidP="008A6B66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УКРАЇНА</w:t>
      </w:r>
    </w:p>
    <w:p w:rsidR="008A6B66" w:rsidRPr="00986531" w:rsidRDefault="008A6B66" w:rsidP="008A6B66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ДУБЛЯНСЬКА МІСЬКА РАДА</w:t>
      </w:r>
    </w:p>
    <w:p w:rsidR="008A6B66" w:rsidRPr="00986531" w:rsidRDefault="008A6B66" w:rsidP="008A6B66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986531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8A6B66" w:rsidRPr="00986531" w:rsidRDefault="008A6B66" w:rsidP="008A6B66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/ четверта сесія сьомого демократичного скликання /</w:t>
      </w:r>
    </w:p>
    <w:p w:rsidR="008A6B66" w:rsidRPr="00986531" w:rsidRDefault="008A6B66" w:rsidP="008A6B66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8A6B66" w:rsidRPr="00986531" w:rsidRDefault="008A6B66" w:rsidP="008A6B66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986531">
        <w:rPr>
          <w:b/>
          <w:i w:val="0"/>
          <w:color w:val="111111"/>
          <w:sz w:val="28"/>
          <w:szCs w:val="28"/>
          <w:lang w:val="uk-UA"/>
        </w:rPr>
        <w:t>РІШЕННЯ</w:t>
      </w:r>
    </w:p>
    <w:p w:rsidR="008A6B66" w:rsidRPr="00986531" w:rsidRDefault="008A6B66" w:rsidP="008A6B66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8A6B66" w:rsidRPr="00986531" w:rsidRDefault="008A6B66" w:rsidP="008A6B66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Від  28 січня 2016р.</w:t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  <w:t xml:space="preserve">                                      </w:t>
      </w:r>
      <w:r w:rsidRPr="00986531">
        <w:rPr>
          <w:color w:val="111111"/>
          <w:sz w:val="28"/>
          <w:szCs w:val="28"/>
        </w:rPr>
        <w:tab/>
        <w:t>№41</w:t>
      </w:r>
    </w:p>
    <w:p w:rsidR="008A6B66" w:rsidRPr="00986531" w:rsidRDefault="008A6B66" w:rsidP="008A6B66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м.Дубляни </w:t>
      </w:r>
    </w:p>
    <w:p w:rsidR="008A6B66" w:rsidRPr="00986531" w:rsidRDefault="008A6B66" w:rsidP="008A6B66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вул.Вербицького, 32, площею 0,1000га, кадастровий №4622710200:10:000:0207, гр. Гринюх Іванні Богданівні</w:t>
      </w:r>
    </w:p>
    <w:p w:rsidR="008A6B66" w:rsidRPr="00986531" w:rsidRDefault="008A6B66" w:rsidP="008A6B66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    </w:t>
      </w:r>
    </w:p>
    <w:p w:rsidR="008A6B66" w:rsidRPr="00986531" w:rsidRDefault="008A6B66" w:rsidP="008A6B66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Розглянувши заяву гр. Гринюх Іванни Богданівни, що проживає в м.Дубляни, вул. Мазепи, 5, 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8A6B66" w:rsidRPr="00986531" w:rsidRDefault="008A6B66" w:rsidP="008A6B66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ВИРІШИЛА:</w:t>
      </w:r>
    </w:p>
    <w:p w:rsidR="008A6B66" w:rsidRPr="00986531" w:rsidRDefault="008A6B66" w:rsidP="008A6B66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вул.Вербицького, 32, площею 0,1000га, кадастровий №4622710200:10:000:0207, гр. Гринюх Іванні Богданівні.</w:t>
      </w:r>
    </w:p>
    <w:p w:rsidR="008A6B66" w:rsidRPr="00986531" w:rsidRDefault="008A6B66" w:rsidP="008A6B66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с.Малі Підліски, вул.Вербицького, 32, площею 0,1000га, кадастровий №4622710200:10:000:0207, гр. Гринюх Іванні Богданівні.</w:t>
      </w:r>
    </w:p>
    <w:p w:rsidR="008A6B66" w:rsidRPr="00986531" w:rsidRDefault="008A6B66" w:rsidP="008A6B66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3. Гр. Гринюх Іванні Богданівні звернутися у </w:t>
      </w:r>
      <w:r w:rsidRPr="00986531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986531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№4622710200:10:000:0207.</w:t>
      </w:r>
    </w:p>
    <w:p w:rsidR="008A6B66" w:rsidRPr="00986531" w:rsidRDefault="008A6B66" w:rsidP="008A6B66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986531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8A6B66" w:rsidRPr="00986531" w:rsidRDefault="008A6B66" w:rsidP="008A6B66">
      <w:pPr>
        <w:pStyle w:val="a9"/>
        <w:widowControl w:val="0"/>
        <w:ind w:firstLine="540"/>
        <w:rPr>
          <w:color w:val="111111"/>
          <w:szCs w:val="28"/>
        </w:rPr>
      </w:pPr>
    </w:p>
    <w:p w:rsidR="008A6B66" w:rsidRPr="00986531" w:rsidRDefault="008A6B66" w:rsidP="008A6B66">
      <w:pPr>
        <w:pStyle w:val="a9"/>
        <w:widowControl w:val="0"/>
        <w:ind w:firstLine="540"/>
        <w:rPr>
          <w:b w:val="0"/>
          <w:color w:val="111111"/>
          <w:szCs w:val="28"/>
        </w:rPr>
      </w:pPr>
    </w:p>
    <w:p w:rsidR="008A6B66" w:rsidRPr="00986531" w:rsidRDefault="008A6B66" w:rsidP="008A6B66">
      <w:pPr>
        <w:pStyle w:val="a9"/>
        <w:widowControl w:val="0"/>
        <w:ind w:firstLine="540"/>
        <w:rPr>
          <w:b w:val="0"/>
          <w:color w:val="111111"/>
          <w:szCs w:val="28"/>
        </w:rPr>
      </w:pPr>
    </w:p>
    <w:p w:rsidR="008A6B66" w:rsidRPr="00986531" w:rsidRDefault="008A6B66" w:rsidP="008A6B66">
      <w:pPr>
        <w:pStyle w:val="a9"/>
        <w:widowControl w:val="0"/>
        <w:ind w:firstLine="540"/>
        <w:rPr>
          <w:b w:val="0"/>
          <w:color w:val="111111"/>
          <w:szCs w:val="28"/>
        </w:rPr>
      </w:pPr>
      <w:r w:rsidRPr="00986531">
        <w:rPr>
          <w:b w:val="0"/>
          <w:color w:val="111111"/>
          <w:szCs w:val="28"/>
        </w:rPr>
        <w:t>Міський голова                             В.Ю. 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7D07" w:rsidRDefault="007F7D07">
      <w:r>
        <w:separator/>
      </w:r>
    </w:p>
  </w:endnote>
  <w:endnote w:type="continuationSeparator" w:id="0">
    <w:p w:rsidR="007F7D07" w:rsidRDefault="007F7D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7D07" w:rsidRDefault="007F7D07">
      <w:r>
        <w:separator/>
      </w:r>
    </w:p>
  </w:footnote>
  <w:footnote w:type="continuationSeparator" w:id="0">
    <w:p w:rsidR="007F7D07" w:rsidRDefault="007F7D0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7F7D07"/>
    <w:rsid w:val="00844DE4"/>
    <w:rsid w:val="00872FDE"/>
    <w:rsid w:val="008824A2"/>
    <w:rsid w:val="008A6B66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8A6B66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8A6B66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8A6B66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8A6B66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EDECE1-59CE-4F9D-8FB2-78FD3A1798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1123</Words>
  <Characters>641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2023-09-26T07:36:00Z</dcterms:modified>
</cp:coreProperties>
</file>