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F90195" w:rsidRPr="00986531" w:rsidRDefault="00F90195" w:rsidP="00F9019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F90195" w:rsidRPr="00986531" w:rsidRDefault="00F90195" w:rsidP="00F90195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F90195" w:rsidRPr="00986531" w:rsidRDefault="00F90195" w:rsidP="00F9019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F90195" w:rsidRPr="00986531" w:rsidRDefault="00F90195" w:rsidP="00F9019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F90195" w:rsidRPr="00986531" w:rsidRDefault="00F90195" w:rsidP="00F9019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F90195" w:rsidRPr="00986531" w:rsidRDefault="00F90195" w:rsidP="00F9019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F90195" w:rsidRPr="00986531" w:rsidRDefault="00F90195" w:rsidP="00F9019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F90195" w:rsidRPr="00986531" w:rsidRDefault="00F90195" w:rsidP="00F9019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№46</w:t>
      </w:r>
    </w:p>
    <w:p w:rsidR="00F90195" w:rsidRPr="00986531" w:rsidRDefault="00F90195" w:rsidP="00F9019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F90195" w:rsidRPr="00986531" w:rsidRDefault="00F90195" w:rsidP="00F9019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вул.Січових Стрільців, 3, площею 0,1000га, кадастровий №4622710200:10:000:0056, гр. Вовк Наталії Олександрівні</w:t>
      </w:r>
    </w:p>
    <w:p w:rsidR="00F90195" w:rsidRPr="00986531" w:rsidRDefault="00F90195" w:rsidP="00F9019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F90195" w:rsidRPr="00986531" w:rsidRDefault="00F90195" w:rsidP="00F9019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Вовк Наталії Олександрівни, що проживає в с.М.Підліски, вул. Симоненка, 31,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F90195" w:rsidRPr="00986531" w:rsidRDefault="00F90195" w:rsidP="00F9019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F90195" w:rsidRPr="00986531" w:rsidRDefault="00F90195" w:rsidP="00F9019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вул.Січових Стрільців, 3, площею 0,1000га, кадастровий №4622710200:10:000:0056, гр. Вовк Наталії Олександрівні.</w:t>
      </w:r>
    </w:p>
    <w:p w:rsidR="00F90195" w:rsidRPr="00986531" w:rsidRDefault="00F90195" w:rsidP="00F9019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вул.Січових Стрільців, 3, площею 0,1000га, кадастровий №4622710200:10:000:0056, гр. Вовк Наталії Олександрівні.</w:t>
      </w:r>
    </w:p>
    <w:p w:rsidR="00F90195" w:rsidRPr="00986531" w:rsidRDefault="00F90195" w:rsidP="00F9019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Вовк Наталії Олександрівні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№4622710200:10:000:0056.</w:t>
      </w:r>
    </w:p>
    <w:p w:rsidR="00F90195" w:rsidRPr="00986531" w:rsidRDefault="00F90195" w:rsidP="00F90195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F90195" w:rsidRPr="00986531" w:rsidRDefault="00F90195" w:rsidP="00F90195">
      <w:pPr>
        <w:pStyle w:val="a9"/>
        <w:widowControl w:val="0"/>
        <w:ind w:firstLine="540"/>
        <w:rPr>
          <w:color w:val="111111"/>
          <w:szCs w:val="28"/>
        </w:rPr>
      </w:pPr>
    </w:p>
    <w:p w:rsidR="00F90195" w:rsidRPr="00986531" w:rsidRDefault="00F90195" w:rsidP="00F90195">
      <w:pPr>
        <w:pStyle w:val="a9"/>
        <w:widowControl w:val="0"/>
        <w:ind w:firstLine="540"/>
        <w:rPr>
          <w:color w:val="111111"/>
          <w:szCs w:val="28"/>
        </w:rPr>
      </w:pPr>
    </w:p>
    <w:p w:rsidR="00F90195" w:rsidRPr="00986531" w:rsidRDefault="00F90195" w:rsidP="00F90195">
      <w:pPr>
        <w:pStyle w:val="a9"/>
        <w:widowControl w:val="0"/>
        <w:ind w:firstLine="540"/>
        <w:rPr>
          <w:color w:val="111111"/>
          <w:szCs w:val="28"/>
        </w:rPr>
      </w:pPr>
    </w:p>
    <w:p w:rsidR="00F90195" w:rsidRPr="00986531" w:rsidRDefault="00F90195" w:rsidP="00F90195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F90195" w:rsidRPr="00986531" w:rsidRDefault="00F90195" w:rsidP="00F90195">
      <w:pPr>
        <w:ind w:firstLine="540"/>
        <w:jc w:val="center"/>
        <w:rPr>
          <w:color w:val="111111"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81213" w:rsidRDefault="00A81213">
      <w:r>
        <w:separator/>
      </w:r>
    </w:p>
  </w:endnote>
  <w:endnote w:type="continuationSeparator" w:id="0">
    <w:p w:rsidR="00A81213" w:rsidRDefault="00A812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81213" w:rsidRDefault="00A81213">
      <w:r>
        <w:separator/>
      </w:r>
    </w:p>
  </w:footnote>
  <w:footnote w:type="continuationSeparator" w:id="0">
    <w:p w:rsidR="00A81213" w:rsidRDefault="00A8121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121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90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F9019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F9019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F9019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F9019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217C5-744C-4438-99A4-070FD1479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1150</Words>
  <Characters>656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2023-09-26T07:43:00Z</dcterms:modified>
</cp:coreProperties>
</file>