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43D57" w:rsidRPr="00986531" w:rsidRDefault="00143D57" w:rsidP="00143D5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143D57" w:rsidRPr="00986531" w:rsidRDefault="00143D57" w:rsidP="00143D5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143D57" w:rsidRPr="00986531" w:rsidRDefault="00143D57" w:rsidP="00143D5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43D57" w:rsidRPr="00986531" w:rsidRDefault="00143D57" w:rsidP="00143D5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143D57" w:rsidRPr="00986531" w:rsidRDefault="00143D57" w:rsidP="00143D5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43D57" w:rsidRPr="00986531" w:rsidRDefault="00143D57" w:rsidP="00143D5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143D57" w:rsidRPr="00986531" w:rsidRDefault="00143D57" w:rsidP="00143D5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43D57" w:rsidRPr="00986531" w:rsidRDefault="00143D57" w:rsidP="00143D5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 xml:space="preserve">№47 </w:t>
      </w:r>
    </w:p>
    <w:p w:rsidR="00143D57" w:rsidRPr="00986531" w:rsidRDefault="00143D57" w:rsidP="00143D5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143D57" w:rsidRPr="00986531" w:rsidRDefault="00143D57" w:rsidP="00143D5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вул.Січових Стрільців, 7, площею 0,0800га, кадастровий №4622710200:10:000:0188, гр. Джумі Володимиру Григоровичу</w:t>
      </w:r>
    </w:p>
    <w:p w:rsidR="00143D57" w:rsidRPr="00986531" w:rsidRDefault="00143D57" w:rsidP="00143D5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143D57" w:rsidRPr="00986531" w:rsidRDefault="00143D57" w:rsidP="00143D5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Джуми Володимира Григоровича, що проживає в м.Дубляни, вул. Шевченка, 28/11б,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43D57" w:rsidRPr="00986531" w:rsidRDefault="00143D57" w:rsidP="00143D5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143D57" w:rsidRPr="00986531" w:rsidRDefault="00143D57" w:rsidP="00143D5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вул.Січових Стрільців, 7, площею 0,0800га, кадастровий №4622710200:10:000:0188, гр. Джумі Володимиру Григоровичу.</w:t>
      </w:r>
    </w:p>
    <w:p w:rsidR="00143D57" w:rsidRPr="00986531" w:rsidRDefault="00143D57" w:rsidP="00143D5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вул.Січових Стрільців, 7, площею 0,0800га, кадастровий №4622710200:10:000:0188, гр. Джумі Володимиру Григоровичу.</w:t>
      </w:r>
    </w:p>
    <w:p w:rsidR="00143D57" w:rsidRPr="00986531" w:rsidRDefault="00143D57" w:rsidP="00143D5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Джумі Володимиру Григоровичу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№4622710200:10:000:0188.</w:t>
      </w:r>
    </w:p>
    <w:p w:rsidR="00143D57" w:rsidRPr="00986531" w:rsidRDefault="00143D57" w:rsidP="00143D5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43D57" w:rsidRPr="00986531" w:rsidRDefault="00143D57" w:rsidP="00143D57">
      <w:pPr>
        <w:pStyle w:val="a9"/>
        <w:widowControl w:val="0"/>
        <w:ind w:firstLine="540"/>
        <w:rPr>
          <w:color w:val="111111"/>
          <w:szCs w:val="28"/>
        </w:rPr>
      </w:pPr>
    </w:p>
    <w:p w:rsidR="00143D57" w:rsidRPr="00986531" w:rsidRDefault="00143D57" w:rsidP="00143D57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43D57" w:rsidRPr="00986531" w:rsidRDefault="00143D57" w:rsidP="00143D57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143D57" w:rsidRPr="00986531" w:rsidRDefault="00143D57" w:rsidP="00143D57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991" w:rsidRDefault="004C5991">
      <w:r>
        <w:separator/>
      </w:r>
    </w:p>
  </w:endnote>
  <w:endnote w:type="continuationSeparator" w:id="0">
    <w:p w:rsidR="004C5991" w:rsidRDefault="004C5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991" w:rsidRDefault="004C5991">
      <w:r>
        <w:separator/>
      </w:r>
    </w:p>
  </w:footnote>
  <w:footnote w:type="continuationSeparator" w:id="0">
    <w:p w:rsidR="004C5991" w:rsidRDefault="004C59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3D5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5991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43D5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43D5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43D5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43D5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5C1F1-415E-4DC2-B9D9-61E25ABBD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1149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2023-09-26T07:44:00Z</dcterms:modified>
</cp:coreProperties>
</file>