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5651E" w:rsidRPr="00986531" w:rsidRDefault="00A5651E" w:rsidP="00A5651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5651E" w:rsidRPr="00986531" w:rsidRDefault="00A5651E" w:rsidP="00A5651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5651E" w:rsidRPr="00986531" w:rsidRDefault="00A5651E" w:rsidP="00A5651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5651E" w:rsidRPr="00986531" w:rsidRDefault="00A5651E" w:rsidP="00A5651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5651E" w:rsidRPr="00986531" w:rsidRDefault="00A5651E" w:rsidP="00A5651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5651E" w:rsidRPr="00986531" w:rsidRDefault="00A5651E" w:rsidP="00A5651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№49</w:t>
      </w: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Січових Стрільців, 11, площею 0,0800га, кадастровий №4622710200:10:000:0184, гр. Котис Оресту Ігоровичу</w:t>
      </w: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A5651E" w:rsidRPr="00986531" w:rsidRDefault="00A5651E" w:rsidP="00A5651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Котис Ореста Ігоровича, що проживає в м.Львів, вул. Земельна, 19/8,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5651E" w:rsidRPr="00986531" w:rsidRDefault="00A5651E" w:rsidP="00A565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5651E" w:rsidRPr="00986531" w:rsidRDefault="00A5651E" w:rsidP="00A565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Січових Стрільців, 11, площею 0,0800га, кадастровий №4622710200:10:000:0184, гр. Котис Оресту Ігоровичу.</w:t>
      </w:r>
    </w:p>
    <w:p w:rsidR="00A5651E" w:rsidRPr="00986531" w:rsidRDefault="00A5651E" w:rsidP="00A565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Січових Стрільців, 11, площею 0,0800га, кадастровий №4622710200:10:000:0184, гр. Котис Оресту Ігоровичу.</w:t>
      </w:r>
    </w:p>
    <w:p w:rsidR="00A5651E" w:rsidRPr="00986531" w:rsidRDefault="00A5651E" w:rsidP="00A5651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Котис Оресту Ігоровичу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№4622710200:10:000:0184.</w:t>
      </w:r>
    </w:p>
    <w:p w:rsidR="00A5651E" w:rsidRPr="00986531" w:rsidRDefault="00A5651E" w:rsidP="00A5651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5651E" w:rsidRPr="00986531" w:rsidRDefault="00A5651E" w:rsidP="00A5651E">
      <w:pPr>
        <w:pStyle w:val="a9"/>
        <w:widowControl w:val="0"/>
        <w:ind w:firstLine="540"/>
        <w:rPr>
          <w:color w:val="111111"/>
          <w:szCs w:val="28"/>
        </w:rPr>
      </w:pPr>
    </w:p>
    <w:p w:rsidR="00A5651E" w:rsidRPr="00986531" w:rsidRDefault="00A5651E" w:rsidP="00A5651E">
      <w:pPr>
        <w:pStyle w:val="a9"/>
        <w:widowControl w:val="0"/>
        <w:ind w:firstLine="540"/>
        <w:rPr>
          <w:color w:val="111111"/>
          <w:szCs w:val="28"/>
        </w:rPr>
      </w:pPr>
    </w:p>
    <w:p w:rsidR="00A5651E" w:rsidRPr="00986531" w:rsidRDefault="00A5651E" w:rsidP="00A5651E">
      <w:pPr>
        <w:pStyle w:val="a9"/>
        <w:widowControl w:val="0"/>
        <w:ind w:firstLine="540"/>
        <w:rPr>
          <w:color w:val="111111"/>
          <w:szCs w:val="28"/>
        </w:rPr>
      </w:pPr>
    </w:p>
    <w:p w:rsidR="00A5651E" w:rsidRPr="00986531" w:rsidRDefault="00A5651E" w:rsidP="00A5651E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33E" w:rsidRDefault="00AE633E">
      <w:r>
        <w:separator/>
      </w:r>
    </w:p>
  </w:endnote>
  <w:endnote w:type="continuationSeparator" w:id="0">
    <w:p w:rsidR="00AE633E" w:rsidRDefault="00AE6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33E" w:rsidRDefault="00AE633E">
      <w:r>
        <w:separator/>
      </w:r>
    </w:p>
  </w:footnote>
  <w:footnote w:type="continuationSeparator" w:id="0">
    <w:p w:rsidR="00AE633E" w:rsidRDefault="00AE6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51E"/>
    <w:rsid w:val="00A769F3"/>
    <w:rsid w:val="00A9594B"/>
    <w:rsid w:val="00AE633E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5651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5651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5651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5651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8CCE3-3E29-4433-9BDF-7D4C256F9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2023-09-26T07:46:00Z</dcterms:modified>
</cp:coreProperties>
</file>