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85DF3" w:rsidRPr="00986531" w:rsidRDefault="00185DF3" w:rsidP="00185DF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185DF3" w:rsidRPr="00986531" w:rsidRDefault="00185DF3" w:rsidP="00185DF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185DF3" w:rsidRPr="00986531" w:rsidRDefault="00185DF3" w:rsidP="00185DF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85DF3" w:rsidRPr="00986531" w:rsidRDefault="00185DF3" w:rsidP="00185DF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185DF3" w:rsidRPr="00986531" w:rsidRDefault="00185DF3" w:rsidP="00185DF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85DF3" w:rsidRPr="00986531" w:rsidRDefault="00185DF3" w:rsidP="00185DF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185DF3" w:rsidRPr="00986531" w:rsidRDefault="00185DF3" w:rsidP="00185DF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85DF3" w:rsidRPr="00986531" w:rsidRDefault="00185DF3" w:rsidP="00185D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№50</w:t>
      </w:r>
    </w:p>
    <w:p w:rsidR="00185DF3" w:rsidRPr="00986531" w:rsidRDefault="00185DF3" w:rsidP="00185D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185DF3" w:rsidRPr="00986531" w:rsidRDefault="00185DF3" w:rsidP="00185D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4, площею 0,1000га, кадастровий №4622710200:10:000:0211, гр. Ганик Назару Ігоровичу</w:t>
      </w:r>
    </w:p>
    <w:p w:rsidR="00185DF3" w:rsidRPr="00986531" w:rsidRDefault="00185DF3" w:rsidP="00185D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185DF3" w:rsidRPr="00986531" w:rsidRDefault="00185DF3" w:rsidP="00185D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Ганик Назара Ігоровича, що проживає в смт.Запитів, вул. Польова, 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85DF3" w:rsidRPr="00986531" w:rsidRDefault="00185DF3" w:rsidP="00185D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185DF3" w:rsidRPr="00986531" w:rsidRDefault="00185DF3" w:rsidP="00185D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4, площею 0,1000га, кадастровий №4622710200:10:000:0211, гр. Ганик Назару Ігоровичу</w:t>
      </w:r>
    </w:p>
    <w:p w:rsidR="00185DF3" w:rsidRPr="00986531" w:rsidRDefault="00185DF3" w:rsidP="00185D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вул.Стуса, 4, площею 0,1000га, кадастровий №4622710200:10:000:0211, гр. Ганик Назару Ігоровичу.</w:t>
      </w:r>
    </w:p>
    <w:p w:rsidR="00185DF3" w:rsidRPr="00986531" w:rsidRDefault="00185DF3" w:rsidP="00185D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Ганик Назару Ігоровичу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№4622710200:10:000:0211.</w:t>
      </w:r>
    </w:p>
    <w:p w:rsidR="00185DF3" w:rsidRPr="00986531" w:rsidRDefault="00185DF3" w:rsidP="00185DF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85DF3" w:rsidRPr="00986531" w:rsidRDefault="00185DF3" w:rsidP="00185DF3">
      <w:pPr>
        <w:pStyle w:val="a9"/>
        <w:widowControl w:val="0"/>
        <w:ind w:firstLine="540"/>
        <w:rPr>
          <w:color w:val="111111"/>
          <w:szCs w:val="28"/>
        </w:rPr>
      </w:pPr>
    </w:p>
    <w:p w:rsidR="00185DF3" w:rsidRPr="00986531" w:rsidRDefault="00185DF3" w:rsidP="00185DF3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185DF3" w:rsidRPr="00986531" w:rsidRDefault="00185DF3" w:rsidP="00185DF3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185DF3" w:rsidRPr="00986531" w:rsidRDefault="00185DF3" w:rsidP="00185DF3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A77" w:rsidRDefault="002B7A77">
      <w:r>
        <w:separator/>
      </w:r>
    </w:p>
  </w:endnote>
  <w:endnote w:type="continuationSeparator" w:id="0">
    <w:p w:rsidR="002B7A77" w:rsidRDefault="002B7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A77" w:rsidRDefault="002B7A77">
      <w:r>
        <w:separator/>
      </w:r>
    </w:p>
  </w:footnote>
  <w:footnote w:type="continuationSeparator" w:id="0">
    <w:p w:rsidR="002B7A77" w:rsidRDefault="002B7A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5DF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7A77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85DF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85DF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85DF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85DF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F5D2E-D4E0-44BB-9FA2-A376A8B77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1105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2023-09-26T07:47:00Z</dcterms:modified>
</cp:coreProperties>
</file>