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9F1374" w:rsidRPr="00986531" w:rsidRDefault="009F1374" w:rsidP="009F137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9F1374" w:rsidRPr="00986531" w:rsidRDefault="009F1374" w:rsidP="009F1374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9F1374" w:rsidRPr="00986531" w:rsidRDefault="009F1374" w:rsidP="009F137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9F1374" w:rsidRPr="00986531" w:rsidRDefault="009F1374" w:rsidP="009F137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9F1374" w:rsidRPr="00986531" w:rsidRDefault="009F1374" w:rsidP="009F137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9F1374" w:rsidRPr="00986531" w:rsidRDefault="009F1374" w:rsidP="009F137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9F1374" w:rsidRPr="00986531" w:rsidRDefault="009F1374" w:rsidP="009F137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9F1374" w:rsidRPr="00986531" w:rsidRDefault="009F1374" w:rsidP="009F13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№57</w:t>
      </w:r>
    </w:p>
    <w:p w:rsidR="009F1374" w:rsidRPr="00986531" w:rsidRDefault="009F1374" w:rsidP="009F13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9F1374" w:rsidRPr="00986531" w:rsidRDefault="009F1374" w:rsidP="009F13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22, площею 0,1000га, кадастровий №4622710200:03:002:0077, гр. Доскіч Надії Петрівні</w:t>
      </w:r>
    </w:p>
    <w:p w:rsidR="009F1374" w:rsidRPr="00986531" w:rsidRDefault="009F1374" w:rsidP="009F13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9F1374" w:rsidRPr="00986531" w:rsidRDefault="009F1374" w:rsidP="009F137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Доскіч Надії Петрівни, що проживає в с.М.Підліски, вул. Чорновола, 15,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9F1374" w:rsidRPr="00986531" w:rsidRDefault="009F1374" w:rsidP="009F13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9F1374" w:rsidRPr="00986531" w:rsidRDefault="009F1374" w:rsidP="009F13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вул.Ярослава Мудрого, 22, площею 0,1000га, кадастровий №4622710200:03:002:0077, гр. Доскіч Надії Петрівні.</w:t>
      </w:r>
    </w:p>
    <w:p w:rsidR="009F1374" w:rsidRPr="00986531" w:rsidRDefault="009F1374" w:rsidP="009F13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вул.Ярослава Мудрого, 22, площею 0,1000га, кадастровий №4622710200:03:002:0077, гр. Доскіч Надії Петрівні.</w:t>
      </w:r>
    </w:p>
    <w:p w:rsidR="009F1374" w:rsidRPr="00986531" w:rsidRDefault="009F1374" w:rsidP="009F13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Доскіч Надії Петрівні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№4622710200:03:002:0077</w:t>
      </w:r>
    </w:p>
    <w:p w:rsidR="009F1374" w:rsidRPr="00986531" w:rsidRDefault="009F1374" w:rsidP="009F137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4</w:t>
      </w:r>
      <w:r w:rsidRPr="00986531">
        <w:rPr>
          <w:b/>
          <w:color w:val="111111"/>
          <w:sz w:val="28"/>
          <w:szCs w:val="28"/>
        </w:rPr>
        <w:t xml:space="preserve">. </w:t>
      </w:r>
      <w:r w:rsidRPr="00986531">
        <w:rPr>
          <w:color w:val="111111"/>
          <w:sz w:val="28"/>
          <w:szCs w:val="28"/>
        </w:rPr>
        <w:t>Контроль за виконанням рішення покласти на постійну депутатську комісію з питань землекористування та екології.</w:t>
      </w:r>
    </w:p>
    <w:p w:rsidR="009F1374" w:rsidRPr="00986531" w:rsidRDefault="009F1374" w:rsidP="009F1374">
      <w:pPr>
        <w:pStyle w:val="a9"/>
        <w:widowControl w:val="0"/>
        <w:ind w:firstLine="540"/>
        <w:rPr>
          <w:color w:val="111111"/>
          <w:szCs w:val="28"/>
        </w:rPr>
      </w:pPr>
    </w:p>
    <w:p w:rsidR="009F1374" w:rsidRPr="00986531" w:rsidRDefault="009F1374" w:rsidP="009F1374">
      <w:pPr>
        <w:pStyle w:val="a9"/>
        <w:widowControl w:val="0"/>
        <w:ind w:firstLine="540"/>
        <w:rPr>
          <w:color w:val="111111"/>
          <w:szCs w:val="28"/>
        </w:rPr>
      </w:pPr>
    </w:p>
    <w:p w:rsidR="009F1374" w:rsidRPr="00986531" w:rsidRDefault="009F1374" w:rsidP="009F1374">
      <w:pPr>
        <w:pStyle w:val="a9"/>
        <w:widowControl w:val="0"/>
        <w:ind w:firstLine="540"/>
        <w:rPr>
          <w:color w:val="111111"/>
          <w:szCs w:val="28"/>
        </w:rPr>
      </w:pPr>
    </w:p>
    <w:p w:rsidR="009F1374" w:rsidRPr="00986531" w:rsidRDefault="009F1374" w:rsidP="009F1374">
      <w:pPr>
        <w:ind w:firstLine="540"/>
        <w:rPr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 xml:space="preserve">                     </w:t>
      </w: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14C0" w:rsidRDefault="009914C0">
      <w:r>
        <w:separator/>
      </w:r>
    </w:p>
  </w:endnote>
  <w:endnote w:type="continuationSeparator" w:id="0">
    <w:p w:rsidR="009914C0" w:rsidRDefault="009914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14C0" w:rsidRDefault="009914C0">
      <w:r>
        <w:separator/>
      </w:r>
    </w:p>
  </w:footnote>
  <w:footnote w:type="continuationSeparator" w:id="0">
    <w:p w:rsidR="009914C0" w:rsidRDefault="009914C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4C0"/>
    <w:rsid w:val="009917ED"/>
    <w:rsid w:val="009B3FB6"/>
    <w:rsid w:val="009F1374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9F137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9F137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9F137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9F137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C7FD532-AA33-4F5B-9672-4C6EEBC350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1146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2023-09-26T07:58:00Z</dcterms:modified>
</cp:coreProperties>
</file>