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958BF" w:rsidRPr="00986531" w:rsidRDefault="003958BF" w:rsidP="003958BF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3958BF" w:rsidRPr="00986531" w:rsidRDefault="003958BF" w:rsidP="003958BF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3958BF" w:rsidRPr="00986531" w:rsidRDefault="003958BF" w:rsidP="003958BF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3958BF" w:rsidRPr="00986531" w:rsidRDefault="003958BF" w:rsidP="003958BF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3958BF" w:rsidRPr="00986531" w:rsidRDefault="003958BF" w:rsidP="003958B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3958BF" w:rsidRPr="00986531" w:rsidRDefault="003958BF" w:rsidP="003958B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3958BF" w:rsidRPr="00986531" w:rsidRDefault="003958BF" w:rsidP="003958BF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3958BF" w:rsidRPr="00986531" w:rsidRDefault="003958BF" w:rsidP="003958B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№58</w:t>
      </w:r>
    </w:p>
    <w:p w:rsidR="003958BF" w:rsidRPr="00986531" w:rsidRDefault="003958BF" w:rsidP="003958B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3958BF" w:rsidRPr="00986531" w:rsidRDefault="003958BF" w:rsidP="003958B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вул.Небесної Сотні, 5, площею 0,0800га, кадастровий №4622710200:08:000:0044, гр. Онуфрієнко Василю Івановичу</w:t>
      </w:r>
    </w:p>
    <w:p w:rsidR="003958BF" w:rsidRPr="00986531" w:rsidRDefault="003958BF" w:rsidP="003958B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3958BF" w:rsidRPr="00986531" w:rsidRDefault="003958BF" w:rsidP="003958B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Онуфрієнко Василя Івановича, що проживає в с.Надичі,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3958BF" w:rsidRPr="00986531" w:rsidRDefault="003958BF" w:rsidP="003958B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3958BF" w:rsidRPr="00986531" w:rsidRDefault="003958BF" w:rsidP="003958B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вул.Небесної Сотні, 5, площею 0,0800га, кадастровий №4622710200:08:000:0044, гр. Онуфрієнко Василю Івановичу.</w:t>
      </w:r>
    </w:p>
    <w:p w:rsidR="003958BF" w:rsidRPr="00986531" w:rsidRDefault="003958BF" w:rsidP="003958B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вул.Небесної Сотні, 5, площею 0,0800га, кадастровий №4622710200:08:000:0044, гр. Онуфрієнко Василю Івановичу.</w:t>
      </w:r>
    </w:p>
    <w:p w:rsidR="003958BF" w:rsidRPr="00986531" w:rsidRDefault="003958BF" w:rsidP="003958B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Онуфрієнко Василю Івановичу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№4622710200:08:000:0044.</w:t>
      </w:r>
    </w:p>
    <w:p w:rsidR="003958BF" w:rsidRPr="00986531" w:rsidRDefault="003958BF" w:rsidP="003958BF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3958BF" w:rsidRPr="00986531" w:rsidRDefault="003958BF" w:rsidP="003958BF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3958BF" w:rsidRPr="00986531" w:rsidRDefault="003958BF" w:rsidP="003958BF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3958BF" w:rsidRPr="00986531" w:rsidRDefault="003958BF" w:rsidP="003958BF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3958BF" w:rsidRPr="00986531" w:rsidRDefault="003958BF" w:rsidP="003958BF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3958BF" w:rsidRPr="00986531" w:rsidRDefault="003958BF" w:rsidP="003958BF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4353" w:rsidRDefault="00824353">
      <w:r>
        <w:separator/>
      </w:r>
    </w:p>
  </w:endnote>
  <w:endnote w:type="continuationSeparator" w:id="0">
    <w:p w:rsidR="00824353" w:rsidRDefault="00824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4353" w:rsidRDefault="00824353">
      <w:r>
        <w:separator/>
      </w:r>
    </w:p>
  </w:footnote>
  <w:footnote w:type="continuationSeparator" w:id="0">
    <w:p w:rsidR="00824353" w:rsidRDefault="008243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58BF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24353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958BF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958BF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3958B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3958B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FA574-DB84-415C-87DF-29A8029C8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1115</Words>
  <Characters>636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2023-09-26T07:59:00Z</dcterms:modified>
</cp:coreProperties>
</file>