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B2EF4" w:rsidRPr="00986531" w:rsidRDefault="00CB2EF4" w:rsidP="00CB2EF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CB2EF4" w:rsidRPr="00986531" w:rsidRDefault="00CB2EF4" w:rsidP="00CB2EF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CB2EF4" w:rsidRPr="00986531" w:rsidRDefault="00CB2EF4" w:rsidP="00CB2EF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B2EF4" w:rsidRPr="00986531" w:rsidRDefault="00CB2EF4" w:rsidP="00CB2EF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CB2EF4" w:rsidRPr="00986531" w:rsidRDefault="00CB2EF4" w:rsidP="00CB2EF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B2EF4" w:rsidRPr="00986531" w:rsidRDefault="00CB2EF4" w:rsidP="00CB2EF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CB2EF4" w:rsidRPr="00986531" w:rsidRDefault="00CB2EF4" w:rsidP="00CB2EF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B2EF4" w:rsidRPr="00986531" w:rsidRDefault="00CB2EF4" w:rsidP="00CB2EF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№59</w:t>
      </w:r>
    </w:p>
    <w:p w:rsidR="00CB2EF4" w:rsidRPr="00986531" w:rsidRDefault="00CB2EF4" w:rsidP="00CB2EF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CB2EF4" w:rsidRPr="00986531" w:rsidRDefault="00CB2EF4" w:rsidP="00CB2EF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вул.Кривоноса, 3, площею 0,1064га, кадастровий №4622710200:08:000:0048, гр. Стасюк Олександрі Йосипівні </w:t>
      </w:r>
    </w:p>
    <w:p w:rsidR="00CB2EF4" w:rsidRPr="00986531" w:rsidRDefault="00CB2EF4" w:rsidP="00CB2EF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CB2EF4" w:rsidRPr="00986531" w:rsidRDefault="00CB2EF4" w:rsidP="00CB2EF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Стасюк Олександри Йосипівни, що проживає в с.Ситихів, вул. Ситихівська, 5,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B2EF4" w:rsidRPr="00986531" w:rsidRDefault="00CB2EF4" w:rsidP="00CB2EF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CB2EF4" w:rsidRPr="00986531" w:rsidRDefault="00CB2EF4" w:rsidP="00CB2EF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вул.Кривоноса, 3, площею 0,1064га, кадастровий №4622710200:08:000:0048, гр. Стасюк Олександрі Йосипівні.</w:t>
      </w:r>
    </w:p>
    <w:p w:rsidR="00CB2EF4" w:rsidRPr="00986531" w:rsidRDefault="00CB2EF4" w:rsidP="00CB2EF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вул.Кривоноса, 3, площею 0,1064га, кадастровий №4622710200:08:000:0048, гр. Стасюк Олександрі Йосипівні.</w:t>
      </w:r>
    </w:p>
    <w:p w:rsidR="00CB2EF4" w:rsidRPr="00986531" w:rsidRDefault="00CB2EF4" w:rsidP="00CB2EF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Стасюк Олександрі Йосипівні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№4622710200:08:000:0048.</w:t>
      </w:r>
    </w:p>
    <w:p w:rsidR="00CB2EF4" w:rsidRPr="00986531" w:rsidRDefault="00CB2EF4" w:rsidP="00CB2EF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B2EF4" w:rsidRPr="00986531" w:rsidRDefault="00CB2EF4" w:rsidP="00CB2EF4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CB2EF4" w:rsidRPr="00986531" w:rsidRDefault="00CB2EF4" w:rsidP="00CB2EF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CB2EF4" w:rsidRPr="00986531" w:rsidRDefault="00CB2EF4" w:rsidP="00CB2EF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CB2EF4" w:rsidRPr="00986531" w:rsidRDefault="00CB2EF4" w:rsidP="00CB2EF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5B1" w:rsidRDefault="00D525B1">
      <w:r>
        <w:separator/>
      </w:r>
    </w:p>
  </w:endnote>
  <w:endnote w:type="continuationSeparator" w:id="0">
    <w:p w:rsidR="00D525B1" w:rsidRDefault="00D52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5B1" w:rsidRDefault="00D525B1">
      <w:r>
        <w:separator/>
      </w:r>
    </w:p>
  </w:footnote>
  <w:footnote w:type="continuationSeparator" w:id="0">
    <w:p w:rsidR="00D525B1" w:rsidRDefault="00D525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2EF4"/>
    <w:rsid w:val="00D06C91"/>
    <w:rsid w:val="00D30A86"/>
    <w:rsid w:val="00D42E0A"/>
    <w:rsid w:val="00D525B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B2EF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B2EF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B2EF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B2EF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72EF5-EE73-43DD-A9F4-22984BA64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1119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2023-09-26T07:59:00Z</dcterms:modified>
</cp:coreProperties>
</file>