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476CF" w:rsidRPr="00986531" w:rsidRDefault="00D476CF" w:rsidP="00D476C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476CF" w:rsidRPr="00986531" w:rsidRDefault="00D476CF" w:rsidP="00D476C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476CF" w:rsidRPr="00986531" w:rsidRDefault="00D476CF" w:rsidP="00D476C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476CF" w:rsidRPr="00986531" w:rsidRDefault="00D476CF" w:rsidP="00D476C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476CF" w:rsidRPr="00986531" w:rsidRDefault="00D476CF" w:rsidP="00D476C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476CF" w:rsidRPr="00986531" w:rsidRDefault="00D476CF" w:rsidP="00D476C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№60</w:t>
      </w: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6, площею 0,0800га, кадастровий №4622710200:08:000:0062, гр. Лотиш Роману Володимировичу</w:t>
      </w: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476CF" w:rsidRPr="00986531" w:rsidRDefault="00D476CF" w:rsidP="00D476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Лотиш Романа Володимировича, що проживає в м. Львів, вул. Мазепи, 3а/99,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476CF" w:rsidRPr="00986531" w:rsidRDefault="00D476CF" w:rsidP="00D476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476CF" w:rsidRPr="00986531" w:rsidRDefault="00D476CF" w:rsidP="00D476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6, площею 0,0800га, кадастровий №4622710200:08:000:0062, гр. Лотиш Роману Володимировичу.</w:t>
      </w:r>
    </w:p>
    <w:p w:rsidR="00D476CF" w:rsidRPr="00986531" w:rsidRDefault="00D476CF" w:rsidP="00D476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вул.Кривоноса, 6, площею 0,0800га, кадастровий №4622710200:08:000:0062, гр. Лотиш Роману Володимировичу.</w:t>
      </w:r>
    </w:p>
    <w:p w:rsidR="00D476CF" w:rsidRPr="00986531" w:rsidRDefault="00D476CF" w:rsidP="00D476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Лотиш Роману Володимировичу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№4622710200:08:000:0062.</w:t>
      </w:r>
    </w:p>
    <w:p w:rsidR="00D476CF" w:rsidRPr="00986531" w:rsidRDefault="00D476CF" w:rsidP="00D476C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476CF" w:rsidRPr="00986531" w:rsidRDefault="00D476CF" w:rsidP="00D476C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476CF" w:rsidRPr="00986531" w:rsidRDefault="00D476CF" w:rsidP="00D476C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476CF" w:rsidRPr="00986531" w:rsidRDefault="00D476CF" w:rsidP="00D476C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476CF" w:rsidRPr="00986531" w:rsidRDefault="00D476CF" w:rsidP="00D476C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FA" w:rsidRDefault="001E02FA">
      <w:r>
        <w:separator/>
      </w:r>
    </w:p>
  </w:endnote>
  <w:endnote w:type="continuationSeparator" w:id="0">
    <w:p w:rsidR="001E02FA" w:rsidRDefault="001E0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FA" w:rsidRDefault="001E02FA">
      <w:r>
        <w:separator/>
      </w:r>
    </w:p>
  </w:footnote>
  <w:footnote w:type="continuationSeparator" w:id="0">
    <w:p w:rsidR="001E02FA" w:rsidRDefault="001E0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2F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6C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476C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476C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476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476C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5C9C0-D206-467C-9046-CC7C27D9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2023-09-26T08:00:00Z</dcterms:modified>
</cp:coreProperties>
</file>