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2C4E" w:rsidRPr="00986531" w:rsidRDefault="00B62C4E" w:rsidP="00B62C4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62C4E" w:rsidRPr="00986531" w:rsidRDefault="00B62C4E" w:rsidP="00B62C4E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62C4E" w:rsidRPr="00986531" w:rsidRDefault="00B62C4E" w:rsidP="00B62C4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62C4E" w:rsidRPr="00986531" w:rsidRDefault="00B62C4E" w:rsidP="00B62C4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62C4E" w:rsidRPr="00986531" w:rsidRDefault="00B62C4E" w:rsidP="00B62C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62C4E" w:rsidRPr="00986531" w:rsidRDefault="00B62C4E" w:rsidP="00B62C4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№62</w:t>
      </w: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22, площею 0,0800га, кадастровий №4622710200:08:000:0050, гр. Багрій Василю Михайловичу</w:t>
      </w: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B62C4E" w:rsidRPr="00986531" w:rsidRDefault="00B62C4E" w:rsidP="00B62C4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Багрій Василя Михайловича, що проживає в м.Дубляни, вул. Б.Інститутська, 4/13,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62C4E" w:rsidRPr="00986531" w:rsidRDefault="00B62C4E" w:rsidP="00B62C4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62C4E" w:rsidRPr="00986531" w:rsidRDefault="00B62C4E" w:rsidP="00B62C4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22, площею 0,0800га, кадастровий №4622710200:08:000:0050, гр. Багрій Василю Михайловичу.</w:t>
      </w:r>
    </w:p>
    <w:p w:rsidR="00B62C4E" w:rsidRPr="00986531" w:rsidRDefault="00B62C4E" w:rsidP="00B62C4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вул.Кривоноса, 22, площею 0,0800га, кадастровий №4622710200:08:000:0050, гр. Багрій Василю Михайловичу.</w:t>
      </w:r>
    </w:p>
    <w:p w:rsidR="00B62C4E" w:rsidRPr="00986531" w:rsidRDefault="00B62C4E" w:rsidP="00B62C4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Багрій Василю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№4622710200:08:000:0050.</w:t>
      </w:r>
    </w:p>
    <w:p w:rsidR="00B62C4E" w:rsidRPr="00986531" w:rsidRDefault="00B62C4E" w:rsidP="00B62C4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62C4E" w:rsidRPr="00986531" w:rsidRDefault="00B62C4E" w:rsidP="00B62C4E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B62C4E" w:rsidRPr="00986531" w:rsidRDefault="00B62C4E" w:rsidP="00B62C4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62C4E" w:rsidRPr="00986531" w:rsidRDefault="00B62C4E" w:rsidP="00B62C4E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B62C4E" w:rsidRPr="00986531" w:rsidRDefault="00B62C4E" w:rsidP="00B62C4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DD8" w:rsidRDefault="00992DD8">
      <w:r>
        <w:separator/>
      </w:r>
    </w:p>
  </w:endnote>
  <w:endnote w:type="continuationSeparator" w:id="0">
    <w:p w:rsidR="00992DD8" w:rsidRDefault="0099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DD8" w:rsidRDefault="00992DD8">
      <w:r>
        <w:separator/>
      </w:r>
    </w:p>
  </w:footnote>
  <w:footnote w:type="continuationSeparator" w:id="0">
    <w:p w:rsidR="00992DD8" w:rsidRDefault="00992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DD8"/>
    <w:rsid w:val="009B3FB6"/>
    <w:rsid w:val="00A02423"/>
    <w:rsid w:val="00A20109"/>
    <w:rsid w:val="00A769F3"/>
    <w:rsid w:val="00A9594B"/>
    <w:rsid w:val="00AE7596"/>
    <w:rsid w:val="00B03460"/>
    <w:rsid w:val="00B45B11"/>
    <w:rsid w:val="00B62C4E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62C4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62C4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62C4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62C4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EF221-BF04-49E2-86AA-BC29B2093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1117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2023-09-26T08:04:00Z</dcterms:modified>
</cp:coreProperties>
</file>