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57EC0" w:rsidRPr="00986531" w:rsidRDefault="00157EC0" w:rsidP="00157EC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57EC0" w:rsidRPr="00986531" w:rsidRDefault="00157EC0" w:rsidP="00157EC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57EC0" w:rsidRPr="00986531" w:rsidRDefault="00157EC0" w:rsidP="00157EC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57EC0" w:rsidRPr="00986531" w:rsidRDefault="00157EC0" w:rsidP="00157EC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57EC0" w:rsidRPr="00986531" w:rsidRDefault="00157EC0" w:rsidP="00157E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57EC0" w:rsidRPr="00986531" w:rsidRDefault="00157EC0" w:rsidP="00157E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№64</w:t>
      </w: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3, площею 0,1000га, кадастровий №4622710200:05:002:0079, гр. Тупісь Богдану Тарасовичу</w:t>
      </w: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157EC0" w:rsidRPr="00986531" w:rsidRDefault="00157EC0" w:rsidP="00157E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Тупісь Богдана Тарасовича, що проживає в м.Дубляни, вул. Шевченка, 31/49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57EC0" w:rsidRPr="00986531" w:rsidRDefault="00157EC0" w:rsidP="00157EC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57EC0" w:rsidRPr="00986531" w:rsidRDefault="00157EC0" w:rsidP="00157EC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3, площею 0,1000га, кадастровий №4622710200:05:002:0079, гр. Тупісь Богдану Тарасовичу.</w:t>
      </w:r>
    </w:p>
    <w:p w:rsidR="00157EC0" w:rsidRPr="00986531" w:rsidRDefault="00157EC0" w:rsidP="00157EC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3, площею 0,1000га, кадастровий №4622710200:05:002:0079, гр. Тупісь Богдану Тарасовичу.</w:t>
      </w:r>
    </w:p>
    <w:p w:rsidR="00157EC0" w:rsidRPr="00986531" w:rsidRDefault="00157EC0" w:rsidP="00157EC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Тупісь Богдану Тарасовичу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№4622710200:05:002:0079.</w:t>
      </w:r>
    </w:p>
    <w:p w:rsidR="00157EC0" w:rsidRPr="00986531" w:rsidRDefault="00157EC0" w:rsidP="00157EC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57EC0" w:rsidRPr="00986531" w:rsidRDefault="00157EC0" w:rsidP="00157EC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157EC0" w:rsidRPr="00986531" w:rsidRDefault="00157EC0" w:rsidP="00157EC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57EC0" w:rsidRPr="00986531" w:rsidRDefault="00157EC0" w:rsidP="00157EC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57EC0" w:rsidRPr="00986531" w:rsidRDefault="00157EC0" w:rsidP="00157EC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57EC0" w:rsidRPr="00986531" w:rsidRDefault="00157EC0" w:rsidP="00157EC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394" w:rsidRDefault="00142394">
      <w:r>
        <w:separator/>
      </w:r>
    </w:p>
  </w:endnote>
  <w:endnote w:type="continuationSeparator" w:id="0">
    <w:p w:rsidR="00142394" w:rsidRDefault="0014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394" w:rsidRDefault="00142394">
      <w:r>
        <w:separator/>
      </w:r>
    </w:p>
  </w:footnote>
  <w:footnote w:type="continuationSeparator" w:id="0">
    <w:p w:rsidR="00142394" w:rsidRDefault="00142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2394"/>
    <w:rsid w:val="00157EC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57EC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57EC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57EC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57EC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DD629-FA75-4B50-9417-97453BCE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2023-09-26T08:34:00Z</dcterms:modified>
</cp:coreProperties>
</file>