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719E7" w:rsidRPr="00986531" w:rsidRDefault="003719E7" w:rsidP="003719E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719E7" w:rsidRPr="00986531" w:rsidRDefault="003719E7" w:rsidP="003719E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719E7" w:rsidRPr="00986531" w:rsidRDefault="003719E7" w:rsidP="003719E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719E7" w:rsidRPr="00986531" w:rsidRDefault="003719E7" w:rsidP="003719E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719E7" w:rsidRPr="00986531" w:rsidRDefault="003719E7" w:rsidP="003719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719E7" w:rsidRPr="00986531" w:rsidRDefault="003719E7" w:rsidP="003719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719E7" w:rsidRPr="00986531" w:rsidRDefault="003719E7" w:rsidP="003719E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719E7" w:rsidRPr="00986531" w:rsidRDefault="003719E7" w:rsidP="003719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№66</w:t>
      </w:r>
    </w:p>
    <w:p w:rsidR="003719E7" w:rsidRPr="00986531" w:rsidRDefault="003719E7" w:rsidP="003719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719E7" w:rsidRPr="00986531" w:rsidRDefault="003719E7" w:rsidP="003719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11, площею 0,1000га, кадастровий №4622710200:05:002:0104, гр. Цаповському Андрію Зеноновичу</w:t>
      </w:r>
    </w:p>
    <w:p w:rsidR="003719E7" w:rsidRPr="00986531" w:rsidRDefault="003719E7" w:rsidP="003719E7">
      <w:pPr>
        <w:widowControl w:val="0"/>
        <w:tabs>
          <w:tab w:val="left" w:pos="4148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3719E7" w:rsidRPr="00986531" w:rsidRDefault="003719E7" w:rsidP="003719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Цаповського Андрія Зеноновича, що проживає в м.Дубляни, вул. Січ. Стрільців, 10,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719E7" w:rsidRPr="00986531" w:rsidRDefault="003719E7" w:rsidP="003719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719E7" w:rsidRPr="00986531" w:rsidRDefault="003719E7" w:rsidP="003719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11, площею 0,1000га, кадастровий №4622710200:05:002:0104, гр. Цаповському Андрію Зеноновичу .</w:t>
      </w:r>
    </w:p>
    <w:p w:rsidR="003719E7" w:rsidRPr="00986531" w:rsidRDefault="003719E7" w:rsidP="003719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11, площею 0,1000га, кадастровий №4622710200:05:002:0104, гр. Цаповському Андрію Зеноновичу.</w:t>
      </w:r>
    </w:p>
    <w:p w:rsidR="003719E7" w:rsidRPr="00986531" w:rsidRDefault="003719E7" w:rsidP="003719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Цаповському Андрію Зеноновичу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№4622710200:05:002:0104.</w:t>
      </w:r>
    </w:p>
    <w:p w:rsidR="003719E7" w:rsidRPr="00986531" w:rsidRDefault="003719E7" w:rsidP="003719E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719E7" w:rsidRPr="00986531" w:rsidRDefault="003719E7" w:rsidP="003719E7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719E7" w:rsidRPr="00986531" w:rsidRDefault="003719E7" w:rsidP="003719E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719E7" w:rsidRPr="00986531" w:rsidRDefault="003719E7" w:rsidP="003719E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719E7" w:rsidRPr="00986531" w:rsidRDefault="003719E7" w:rsidP="003719E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AA9" w:rsidRDefault="00C56AA9">
      <w:r>
        <w:separator/>
      </w:r>
    </w:p>
  </w:endnote>
  <w:endnote w:type="continuationSeparator" w:id="0">
    <w:p w:rsidR="00C56AA9" w:rsidRDefault="00C5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AA9" w:rsidRDefault="00C56AA9">
      <w:r>
        <w:separator/>
      </w:r>
    </w:p>
  </w:footnote>
  <w:footnote w:type="continuationSeparator" w:id="0">
    <w:p w:rsidR="00C56AA9" w:rsidRDefault="00C56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9E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6AA9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719E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719E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719E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719E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C089F-72E3-408B-ADC2-A07C2F46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2023-09-26T08:38:00Z</dcterms:modified>
</cp:coreProperties>
</file>