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2563A" w:rsidRPr="00986531" w:rsidRDefault="0012563A" w:rsidP="0012563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2563A" w:rsidRPr="00986531" w:rsidRDefault="0012563A" w:rsidP="0012563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2563A" w:rsidRPr="00986531" w:rsidRDefault="0012563A" w:rsidP="0012563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2563A" w:rsidRPr="00986531" w:rsidRDefault="0012563A" w:rsidP="0012563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2563A" w:rsidRPr="00986531" w:rsidRDefault="0012563A" w:rsidP="0012563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2563A" w:rsidRPr="00986531" w:rsidRDefault="0012563A" w:rsidP="0012563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2563A" w:rsidRPr="00986531" w:rsidRDefault="0012563A" w:rsidP="0012563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2563A" w:rsidRPr="00986531" w:rsidRDefault="0012563A" w:rsidP="0012563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№67</w:t>
      </w:r>
    </w:p>
    <w:p w:rsidR="0012563A" w:rsidRPr="00986531" w:rsidRDefault="0012563A" w:rsidP="0012563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2563A" w:rsidRPr="00986531" w:rsidRDefault="0012563A" w:rsidP="0012563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19, площею 0,0993га, кадастровий №4622710200:08:000:0057, гр.  Форнальчик Ярині Андріївні</w:t>
      </w:r>
    </w:p>
    <w:p w:rsidR="0012563A" w:rsidRPr="00986531" w:rsidRDefault="0012563A" w:rsidP="0012563A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12563A" w:rsidRPr="00986531" w:rsidRDefault="0012563A" w:rsidP="0012563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 Форнальчик Ярини Андріївни, що проживає в м.Дубляни, вул. Сагайдачного, 20,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2563A" w:rsidRPr="00986531" w:rsidRDefault="0012563A" w:rsidP="0012563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2563A" w:rsidRPr="00986531" w:rsidRDefault="0012563A" w:rsidP="0012563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19, площею 0,0993га, кадастровий №4622710200:08:000:0057, гр.  Форнальчик Ярині Андріївні.</w:t>
      </w:r>
    </w:p>
    <w:p w:rsidR="0012563A" w:rsidRPr="00986531" w:rsidRDefault="0012563A" w:rsidP="0012563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19, площею 0,0993га, кадастровий №4622710200:08:000:0057, гр.  Форнальчик Ярині Андріївні.</w:t>
      </w:r>
    </w:p>
    <w:p w:rsidR="0012563A" w:rsidRPr="00986531" w:rsidRDefault="0012563A" w:rsidP="0012563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Форнальчик Ярині Андріївні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№4622710200:08:000:0057.</w:t>
      </w:r>
    </w:p>
    <w:p w:rsidR="0012563A" w:rsidRPr="00986531" w:rsidRDefault="0012563A" w:rsidP="0012563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2563A" w:rsidRPr="00986531" w:rsidRDefault="0012563A" w:rsidP="0012563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12563A" w:rsidRPr="00986531" w:rsidRDefault="0012563A" w:rsidP="0012563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2563A" w:rsidRPr="00986531" w:rsidRDefault="0012563A" w:rsidP="0012563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2563A" w:rsidRPr="00986531" w:rsidRDefault="0012563A" w:rsidP="0012563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FB" w:rsidRDefault="00C02AFB">
      <w:r>
        <w:separator/>
      </w:r>
    </w:p>
  </w:endnote>
  <w:endnote w:type="continuationSeparator" w:id="0">
    <w:p w:rsidR="00C02AFB" w:rsidRDefault="00C0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FB" w:rsidRDefault="00C02AFB">
      <w:r>
        <w:separator/>
      </w:r>
    </w:p>
  </w:footnote>
  <w:footnote w:type="continuationSeparator" w:id="0">
    <w:p w:rsidR="00C02AFB" w:rsidRDefault="00C02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63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2AFB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2563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2563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2563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2563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E2700-F0B3-4347-A895-2EEE03976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2023-09-26T08:39:00Z</dcterms:modified>
</cp:coreProperties>
</file>