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151CF" w:rsidRPr="00986531" w:rsidRDefault="002151CF" w:rsidP="002151CF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2151CF" w:rsidRPr="00986531" w:rsidRDefault="002151CF" w:rsidP="002151CF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2151CF" w:rsidRPr="00986531" w:rsidRDefault="002151CF" w:rsidP="002151CF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2151CF" w:rsidRPr="00986531" w:rsidRDefault="002151CF" w:rsidP="002151CF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2151CF" w:rsidRPr="00986531" w:rsidRDefault="002151CF" w:rsidP="002151C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2151CF" w:rsidRPr="00986531" w:rsidRDefault="002151CF" w:rsidP="002151C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2151CF" w:rsidRPr="00986531" w:rsidRDefault="002151CF" w:rsidP="002151CF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2151CF" w:rsidRPr="00986531" w:rsidRDefault="002151CF" w:rsidP="002151C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№68</w:t>
      </w:r>
    </w:p>
    <w:p w:rsidR="002151CF" w:rsidRPr="00986531" w:rsidRDefault="002151CF" w:rsidP="002151C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2151CF" w:rsidRPr="00986531" w:rsidRDefault="002151CF" w:rsidP="002151C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вул.Героїв УПА, 19, площею 0,0993га, кадастровий №4622710200:08:000:005</w:t>
      </w:r>
      <w:r>
        <w:rPr>
          <w:color w:val="111111"/>
          <w:sz w:val="28"/>
          <w:szCs w:val="28"/>
        </w:rPr>
        <w:t>8</w:t>
      </w:r>
      <w:r w:rsidRPr="00986531">
        <w:rPr>
          <w:color w:val="111111"/>
          <w:sz w:val="28"/>
          <w:szCs w:val="28"/>
        </w:rPr>
        <w:t>, гр.  Кішай Юрію Євстахійовичу</w:t>
      </w:r>
    </w:p>
    <w:p w:rsidR="002151CF" w:rsidRPr="00986531" w:rsidRDefault="002151CF" w:rsidP="002151C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2151CF" w:rsidRPr="00986531" w:rsidRDefault="002151CF" w:rsidP="002151C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Кішай Юрія Євстахійовича, що проживає в м.Дубляни, вул Львівська, 6/10,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2151CF" w:rsidRPr="00986531" w:rsidRDefault="002151CF" w:rsidP="002151C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2151CF" w:rsidRPr="00986531" w:rsidRDefault="002151CF" w:rsidP="002151C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вул.Героїв УПА, 20, площею 0,0993га, кадастровий №4622710200:08:000:0058, гр. Кішай Юрію Євстахійовичу.</w:t>
      </w:r>
    </w:p>
    <w:p w:rsidR="002151CF" w:rsidRPr="00986531" w:rsidRDefault="002151CF" w:rsidP="002151C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вул.Героїв УПА, 20, площею 0,0993га, кадастровий №4622710200:08:000:0058, гр. Кішай Юрію Євстахійовичу.</w:t>
      </w:r>
    </w:p>
    <w:p w:rsidR="002151CF" w:rsidRPr="00986531" w:rsidRDefault="002151CF" w:rsidP="002151C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Кішай Юрію Євстахійовичу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№4622710200:08:000:0058.</w:t>
      </w:r>
    </w:p>
    <w:p w:rsidR="002151CF" w:rsidRPr="00986531" w:rsidRDefault="002151CF" w:rsidP="002151CF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2151CF" w:rsidRPr="00986531" w:rsidRDefault="002151CF" w:rsidP="002151CF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2151CF" w:rsidRPr="00986531" w:rsidRDefault="002151CF" w:rsidP="002151CF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2151CF" w:rsidRPr="00986531" w:rsidRDefault="002151CF" w:rsidP="002151CF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2151CF" w:rsidRPr="00986531" w:rsidRDefault="002151CF" w:rsidP="002151CF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79D" w:rsidRDefault="00E0579D">
      <w:r>
        <w:separator/>
      </w:r>
    </w:p>
  </w:endnote>
  <w:endnote w:type="continuationSeparator" w:id="0">
    <w:p w:rsidR="00E0579D" w:rsidRDefault="00E05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79D" w:rsidRDefault="00E0579D">
      <w:r>
        <w:separator/>
      </w:r>
    </w:p>
  </w:footnote>
  <w:footnote w:type="continuationSeparator" w:id="0">
    <w:p w:rsidR="00E0579D" w:rsidRDefault="00E057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151CF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0579D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2151CF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2151CF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2151C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2151C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AE0715-C8E4-47CB-BED8-FF179BB5B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1112</Words>
  <Characters>635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2023-09-26T08:42:00Z</dcterms:modified>
</cp:coreProperties>
</file>