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951584" w:rsidRPr="00986531" w:rsidRDefault="00951584" w:rsidP="00951584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УКРАЇНА</w:t>
      </w:r>
    </w:p>
    <w:p w:rsidR="00951584" w:rsidRPr="00986531" w:rsidRDefault="00951584" w:rsidP="00951584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ДУБЛЯНСЬКА МІСЬКА РАДА</w:t>
      </w:r>
    </w:p>
    <w:p w:rsidR="00951584" w:rsidRPr="00986531" w:rsidRDefault="00951584" w:rsidP="00951584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986531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951584" w:rsidRPr="00986531" w:rsidRDefault="00951584" w:rsidP="00951584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/ четверта сесія сьомого демократичного скликання /</w:t>
      </w:r>
    </w:p>
    <w:p w:rsidR="00951584" w:rsidRPr="00986531" w:rsidRDefault="00951584" w:rsidP="00951584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951584" w:rsidRPr="00986531" w:rsidRDefault="00951584" w:rsidP="00951584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986531">
        <w:rPr>
          <w:b/>
          <w:i w:val="0"/>
          <w:color w:val="111111"/>
          <w:sz w:val="28"/>
          <w:szCs w:val="28"/>
          <w:lang w:val="uk-UA"/>
        </w:rPr>
        <w:t>РІШЕННЯ</w:t>
      </w:r>
    </w:p>
    <w:p w:rsidR="00951584" w:rsidRPr="00986531" w:rsidRDefault="00951584" w:rsidP="00951584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951584" w:rsidRPr="00986531" w:rsidRDefault="00951584" w:rsidP="0095158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Від  28 січня 2016р.</w:t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  <w:t xml:space="preserve">                                      </w:t>
      </w:r>
      <w:r w:rsidRPr="00986531">
        <w:rPr>
          <w:color w:val="111111"/>
          <w:sz w:val="28"/>
          <w:szCs w:val="28"/>
        </w:rPr>
        <w:tab/>
        <w:t>№69</w:t>
      </w:r>
    </w:p>
    <w:p w:rsidR="00951584" w:rsidRPr="00986531" w:rsidRDefault="00951584" w:rsidP="0095158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м.Дубляни </w:t>
      </w:r>
    </w:p>
    <w:p w:rsidR="00951584" w:rsidRPr="00986531" w:rsidRDefault="00951584" w:rsidP="0095158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вул.Героїв УПА, 21, площею 0,0993га, кадастровий №4622710200:08:000:0110, гр. Мацевко Уляні Володимирівні</w:t>
      </w:r>
    </w:p>
    <w:p w:rsidR="00951584" w:rsidRPr="00986531" w:rsidRDefault="00951584" w:rsidP="0095158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    </w:t>
      </w:r>
    </w:p>
    <w:p w:rsidR="00951584" w:rsidRPr="00986531" w:rsidRDefault="00951584" w:rsidP="0095158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Розглянувши заяву гр. Мацевко Уляни Володимирівни, що проживає в м.Дубляни, вул. Л.Українки, 7,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951584" w:rsidRPr="00986531" w:rsidRDefault="00951584" w:rsidP="00951584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ВИРІШИЛА:</w:t>
      </w:r>
    </w:p>
    <w:p w:rsidR="00951584" w:rsidRPr="00986531" w:rsidRDefault="00951584" w:rsidP="00951584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вул.Героїв УПА, 21, площею 0,0993га, кадастровий №4622710200:08:000:0110, гр. Мацевко Уляні Володимирівні.</w:t>
      </w:r>
    </w:p>
    <w:p w:rsidR="00951584" w:rsidRPr="00986531" w:rsidRDefault="00951584" w:rsidP="00951584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с.Ситихів, вул.Героїв УПА, 21, площею 0,0993га, кадастровий №4622710200:08:000:0110, гр. Мацевко Уляні Володимирівні.</w:t>
      </w:r>
    </w:p>
    <w:p w:rsidR="00951584" w:rsidRPr="00986531" w:rsidRDefault="00951584" w:rsidP="00951584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3. Гр. Мацевко Уляні Володимирівні звернутися у </w:t>
      </w:r>
      <w:r w:rsidRPr="00986531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986531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№4622710200:08:000:0110.</w:t>
      </w:r>
    </w:p>
    <w:p w:rsidR="00951584" w:rsidRPr="00986531" w:rsidRDefault="00951584" w:rsidP="00951584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951584" w:rsidRPr="00986531" w:rsidRDefault="00951584" w:rsidP="00951584">
      <w:pPr>
        <w:pStyle w:val="a9"/>
        <w:widowControl w:val="0"/>
        <w:ind w:firstLine="540"/>
        <w:jc w:val="left"/>
        <w:rPr>
          <w:color w:val="111111"/>
          <w:szCs w:val="28"/>
        </w:rPr>
      </w:pPr>
    </w:p>
    <w:p w:rsidR="00951584" w:rsidRPr="00986531" w:rsidRDefault="00951584" w:rsidP="00951584">
      <w:pPr>
        <w:pStyle w:val="a9"/>
        <w:widowControl w:val="0"/>
        <w:ind w:firstLine="540"/>
        <w:rPr>
          <w:b w:val="0"/>
          <w:color w:val="111111"/>
          <w:szCs w:val="28"/>
        </w:rPr>
      </w:pPr>
    </w:p>
    <w:p w:rsidR="00951584" w:rsidRPr="00986531" w:rsidRDefault="00951584" w:rsidP="00951584">
      <w:pPr>
        <w:pStyle w:val="a9"/>
        <w:widowControl w:val="0"/>
        <w:ind w:firstLine="540"/>
        <w:rPr>
          <w:b w:val="0"/>
          <w:color w:val="111111"/>
          <w:szCs w:val="28"/>
        </w:rPr>
      </w:pPr>
    </w:p>
    <w:p w:rsidR="00951584" w:rsidRPr="00986531" w:rsidRDefault="00951584" w:rsidP="00951584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Міський голова                             В.Ю. Попович</w:t>
      </w:r>
    </w:p>
    <w:p w:rsidR="00951584" w:rsidRPr="00986531" w:rsidRDefault="00951584" w:rsidP="00951584">
      <w:pPr>
        <w:pStyle w:val="a9"/>
        <w:widowControl w:val="0"/>
        <w:ind w:firstLine="540"/>
        <w:rPr>
          <w:b w:val="0"/>
          <w:color w:val="111111"/>
          <w:szCs w:val="28"/>
        </w:rPr>
      </w:pP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39FA" w:rsidRDefault="00AC39FA">
      <w:r>
        <w:separator/>
      </w:r>
    </w:p>
  </w:endnote>
  <w:endnote w:type="continuationSeparator" w:id="0">
    <w:p w:rsidR="00AC39FA" w:rsidRDefault="00AC39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39FA" w:rsidRDefault="00AC39FA">
      <w:r>
        <w:separator/>
      </w:r>
    </w:p>
  </w:footnote>
  <w:footnote w:type="continuationSeparator" w:id="0">
    <w:p w:rsidR="00AC39FA" w:rsidRDefault="00AC39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51584"/>
    <w:rsid w:val="009917ED"/>
    <w:rsid w:val="009B3FB6"/>
    <w:rsid w:val="00A02423"/>
    <w:rsid w:val="00A20109"/>
    <w:rsid w:val="00A769F3"/>
    <w:rsid w:val="00A9594B"/>
    <w:rsid w:val="00AC39FA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951584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951584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951584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951584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91BCB0-3596-4517-963D-74B987D88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1121</Words>
  <Characters>640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2023-09-26T08:44:00Z</dcterms:modified>
</cp:coreProperties>
</file>