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611E3" w:rsidRPr="00986531" w:rsidRDefault="00E611E3" w:rsidP="00E611E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611E3" w:rsidRPr="00986531" w:rsidRDefault="00E611E3" w:rsidP="00E611E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611E3" w:rsidRPr="00986531" w:rsidRDefault="00E611E3" w:rsidP="00E611E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611E3" w:rsidRPr="00986531" w:rsidRDefault="00E611E3" w:rsidP="00E611E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611E3" w:rsidRPr="00986531" w:rsidRDefault="00E611E3" w:rsidP="00E611E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611E3" w:rsidRPr="00986531" w:rsidRDefault="00E611E3" w:rsidP="00E611E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611E3" w:rsidRPr="00986531" w:rsidRDefault="00E611E3" w:rsidP="00E611E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611E3" w:rsidRPr="00986531" w:rsidRDefault="00E611E3" w:rsidP="00E611E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№72</w:t>
      </w:r>
    </w:p>
    <w:p w:rsidR="00E611E3" w:rsidRPr="00986531" w:rsidRDefault="00E611E3" w:rsidP="00E611E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611E3" w:rsidRPr="00986531" w:rsidRDefault="00E611E3" w:rsidP="00E611E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38, площею 0, 0993га, кадастровий №4622710200:08:000:0085, гр. Черняк Мирославі Миколаївні</w:t>
      </w:r>
    </w:p>
    <w:p w:rsidR="00E611E3" w:rsidRPr="00986531" w:rsidRDefault="00E611E3" w:rsidP="00E611E3">
      <w:pPr>
        <w:widowControl w:val="0"/>
        <w:tabs>
          <w:tab w:val="left" w:pos="4062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E611E3" w:rsidRPr="00986531" w:rsidRDefault="00E611E3" w:rsidP="00E611E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Черняк Мирослави Миколаївни, що проживає в м.Дубляни, вул. Шквченка, 25/45,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611E3" w:rsidRPr="00986531" w:rsidRDefault="00E611E3" w:rsidP="00E611E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611E3" w:rsidRPr="00986531" w:rsidRDefault="00E611E3" w:rsidP="00E611E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38, площею 0, 0993га, кадастровий №4622710200:08:000:0085, гр. Черняк Мирославі Миколаївні.</w:t>
      </w:r>
    </w:p>
    <w:p w:rsidR="00E611E3" w:rsidRPr="00986531" w:rsidRDefault="00E611E3" w:rsidP="00E611E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38, площею 0, 0993га, кадастровий №4622710200:08:000:0085, гр. Черняк Мирославі Миколаївні.</w:t>
      </w:r>
    </w:p>
    <w:p w:rsidR="00E611E3" w:rsidRPr="00986531" w:rsidRDefault="00E611E3" w:rsidP="00E611E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Черняк Мирославі Миколаївні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№4622710200:08:000:0085.</w:t>
      </w:r>
    </w:p>
    <w:p w:rsidR="00E611E3" w:rsidRPr="00986531" w:rsidRDefault="00E611E3" w:rsidP="00E611E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611E3" w:rsidRPr="00986531" w:rsidRDefault="00E611E3" w:rsidP="00E611E3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E611E3" w:rsidRPr="00986531" w:rsidRDefault="00E611E3" w:rsidP="00E611E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611E3" w:rsidRPr="00986531" w:rsidRDefault="00E611E3" w:rsidP="00E611E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611E3" w:rsidRPr="00986531" w:rsidRDefault="00E611E3" w:rsidP="00E611E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611E3" w:rsidRPr="00986531" w:rsidRDefault="00E611E3" w:rsidP="00E611E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F3B" w:rsidRDefault="004C1F3B">
      <w:r>
        <w:separator/>
      </w:r>
    </w:p>
  </w:endnote>
  <w:endnote w:type="continuationSeparator" w:id="0">
    <w:p w:rsidR="004C1F3B" w:rsidRDefault="004C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F3B" w:rsidRDefault="004C1F3B">
      <w:r>
        <w:separator/>
      </w:r>
    </w:p>
  </w:footnote>
  <w:footnote w:type="continuationSeparator" w:id="0">
    <w:p w:rsidR="004C1F3B" w:rsidRDefault="004C1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F3B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11E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611E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611E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611E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611E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81F9D-B0BB-45A3-A4CF-D41E8703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2023-09-26T08:48:00Z</dcterms:modified>
</cp:coreProperties>
</file>