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B0864" w:rsidRPr="00986531" w:rsidRDefault="007B0864" w:rsidP="007B086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B0864" w:rsidRPr="00986531" w:rsidRDefault="007B0864" w:rsidP="007B086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B0864" w:rsidRPr="00986531" w:rsidRDefault="007B0864" w:rsidP="007B086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B0864" w:rsidRPr="00986531" w:rsidRDefault="007B0864" w:rsidP="007B086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B0864" w:rsidRPr="00986531" w:rsidRDefault="007B0864" w:rsidP="007B086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B0864" w:rsidRPr="00986531" w:rsidRDefault="007B0864" w:rsidP="007B086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B0864" w:rsidRPr="00986531" w:rsidRDefault="007B0864" w:rsidP="007B086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B0864" w:rsidRPr="00986531" w:rsidRDefault="007B0864" w:rsidP="007B08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№73</w:t>
      </w:r>
    </w:p>
    <w:p w:rsidR="007B0864" w:rsidRPr="00986531" w:rsidRDefault="007B0864" w:rsidP="007B08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B0864" w:rsidRPr="00986531" w:rsidRDefault="007B0864" w:rsidP="007B08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42, площею 0,0993га, кадастровий №4622710200:08:000:0043, гр. Федорів Олегу Зіновійовичу</w:t>
      </w:r>
    </w:p>
    <w:p w:rsidR="007B0864" w:rsidRPr="00986531" w:rsidRDefault="007B0864" w:rsidP="007B08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7B0864" w:rsidRPr="00986531" w:rsidRDefault="007B0864" w:rsidP="007B086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Федорів Олега Зіновійовича, що проживає в м.Львів, вул. Кульпарківська, 128/35,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B0864" w:rsidRPr="00986531" w:rsidRDefault="007B0864" w:rsidP="007B086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B0864" w:rsidRPr="00986531" w:rsidRDefault="007B0864" w:rsidP="007B086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вул.Героїв УПА, 42, площею 0,0993га, кадастровий №4622710200:08:000:0043, гр. Федорів Олегу Зіновійовичу.</w:t>
      </w:r>
    </w:p>
    <w:p w:rsidR="007B0864" w:rsidRPr="00986531" w:rsidRDefault="007B0864" w:rsidP="007B086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вул.Героїв УПА, 42, площею 0,0993га, кадастровий №4622710200:08:000:0043, гр. Федорів Олегу Зіновійовичу.</w:t>
      </w:r>
    </w:p>
    <w:p w:rsidR="007B0864" w:rsidRPr="00986531" w:rsidRDefault="007B0864" w:rsidP="007B086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Федорів Олегу Зіновійовичу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№4622710200:08:000:0043.</w:t>
      </w:r>
    </w:p>
    <w:p w:rsidR="007B0864" w:rsidRPr="00986531" w:rsidRDefault="007B0864" w:rsidP="007B086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B0864" w:rsidRPr="00986531" w:rsidRDefault="007B0864" w:rsidP="007B0864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7B0864" w:rsidRPr="00986531" w:rsidRDefault="007B0864" w:rsidP="007B086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B0864" w:rsidRPr="00986531" w:rsidRDefault="007B0864" w:rsidP="007B0864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B0864" w:rsidRPr="00986531" w:rsidRDefault="007B0864" w:rsidP="007B086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625" w:rsidRDefault="00856625">
      <w:r>
        <w:separator/>
      </w:r>
    </w:p>
  </w:endnote>
  <w:endnote w:type="continuationSeparator" w:id="0">
    <w:p w:rsidR="00856625" w:rsidRDefault="00856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625" w:rsidRDefault="00856625">
      <w:r>
        <w:separator/>
      </w:r>
    </w:p>
  </w:footnote>
  <w:footnote w:type="continuationSeparator" w:id="0">
    <w:p w:rsidR="00856625" w:rsidRDefault="008566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B0864"/>
    <w:rsid w:val="007E1906"/>
    <w:rsid w:val="00844DE4"/>
    <w:rsid w:val="00856625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B086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B086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B086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B086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210A55-C73E-476E-8044-79F3AB728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1121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2023-09-26T08:49:00Z</dcterms:modified>
</cp:coreProperties>
</file>