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A7D00" w:rsidRPr="00986531" w:rsidRDefault="003A7D00" w:rsidP="003A7D0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3A7D00" w:rsidRPr="00986531" w:rsidRDefault="003A7D00" w:rsidP="003A7D0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3A7D00" w:rsidRPr="00986531" w:rsidRDefault="003A7D00" w:rsidP="003A7D0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3A7D00" w:rsidRPr="00986531" w:rsidRDefault="003A7D00" w:rsidP="003A7D0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3A7D00" w:rsidRPr="00986531" w:rsidRDefault="003A7D00" w:rsidP="003A7D0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3A7D00" w:rsidRPr="00986531" w:rsidRDefault="003A7D00" w:rsidP="003A7D0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3A7D00" w:rsidRPr="00986531" w:rsidRDefault="003A7D00" w:rsidP="003A7D0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3A7D00" w:rsidRPr="00986531" w:rsidRDefault="003A7D00" w:rsidP="003A7D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№74</w:t>
      </w:r>
    </w:p>
    <w:p w:rsidR="003A7D00" w:rsidRPr="00986531" w:rsidRDefault="003A7D00" w:rsidP="003A7D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3A7D00" w:rsidRPr="00986531" w:rsidRDefault="003A7D00" w:rsidP="003A7D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3, площею 0,0996га, кадастровий №4622710200:08:000:0021, гр. Івчук Михайлу Юрійовичу</w:t>
      </w:r>
    </w:p>
    <w:p w:rsidR="003A7D00" w:rsidRPr="00986531" w:rsidRDefault="003A7D00" w:rsidP="003A7D00">
      <w:pPr>
        <w:widowControl w:val="0"/>
        <w:tabs>
          <w:tab w:val="center" w:pos="49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3A7D00" w:rsidRPr="00986531" w:rsidRDefault="003A7D00" w:rsidP="003A7D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Івчук Михайла Юрійовича, що проживає в м.Дубляни, вул. Зелена, 3/2а,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A7D00" w:rsidRPr="00986531" w:rsidRDefault="003A7D00" w:rsidP="003A7D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3A7D00" w:rsidRPr="00986531" w:rsidRDefault="003A7D00" w:rsidP="003A7D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3, площею 0,0996га, кадастровий №4622710200:08:000:0021, гр. Івчук Михайлу Юрійовичу.</w:t>
      </w:r>
    </w:p>
    <w:p w:rsidR="003A7D00" w:rsidRPr="00986531" w:rsidRDefault="003A7D00" w:rsidP="003A7D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3, площею 0,0996га, кадастровий №4622710200:08:000:0021, гр. Івчук Михайлу Юрійовичу.</w:t>
      </w:r>
    </w:p>
    <w:p w:rsidR="003A7D00" w:rsidRPr="00986531" w:rsidRDefault="003A7D00" w:rsidP="003A7D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Івчук Михайлу Юрійовичу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№4622710200:08:000:0021.</w:t>
      </w:r>
    </w:p>
    <w:p w:rsidR="003A7D00" w:rsidRPr="00986531" w:rsidRDefault="003A7D00" w:rsidP="003A7D0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A7D00" w:rsidRPr="00986531" w:rsidRDefault="003A7D00" w:rsidP="003A7D00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3A7D00" w:rsidRPr="00986531" w:rsidRDefault="003A7D00" w:rsidP="003A7D0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A7D00" w:rsidRPr="00986531" w:rsidRDefault="003A7D00" w:rsidP="003A7D00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3A7D00" w:rsidRPr="00986531" w:rsidRDefault="003A7D00" w:rsidP="003A7D00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5FC" w:rsidRDefault="004D25FC">
      <w:r>
        <w:separator/>
      </w:r>
    </w:p>
  </w:endnote>
  <w:endnote w:type="continuationSeparator" w:id="0">
    <w:p w:rsidR="004D25FC" w:rsidRDefault="004D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5FC" w:rsidRDefault="004D25FC">
      <w:r>
        <w:separator/>
      </w:r>
    </w:p>
  </w:footnote>
  <w:footnote w:type="continuationSeparator" w:id="0">
    <w:p w:rsidR="004D25FC" w:rsidRDefault="004D2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7D0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25FC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A7D0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A7D0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A7D0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A7D0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EFDF0-A926-4821-B251-AFACF5851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1097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2023-09-26T08:50:00Z</dcterms:modified>
</cp:coreProperties>
</file>