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41E21" w:rsidRPr="00986531" w:rsidRDefault="00641E21" w:rsidP="00641E2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41E21" w:rsidRPr="00986531" w:rsidRDefault="00641E21" w:rsidP="00641E2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41E21" w:rsidRPr="00986531" w:rsidRDefault="00641E21" w:rsidP="00641E2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41E21" w:rsidRPr="00986531" w:rsidRDefault="00641E21" w:rsidP="00641E2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41E21" w:rsidRPr="00986531" w:rsidRDefault="00641E21" w:rsidP="00641E2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41E21" w:rsidRPr="00986531" w:rsidRDefault="00641E21" w:rsidP="00641E2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641E21" w:rsidRPr="00986531" w:rsidRDefault="00641E21" w:rsidP="00641E2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41E21" w:rsidRPr="00986531" w:rsidRDefault="00641E21" w:rsidP="00641E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№77</w:t>
      </w:r>
    </w:p>
    <w:p w:rsidR="00641E21" w:rsidRPr="00986531" w:rsidRDefault="00641E21" w:rsidP="00641E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41E21" w:rsidRPr="00986531" w:rsidRDefault="00641E21" w:rsidP="00641E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11, площею 0,1000га, кадастровий №4622710200:08:000:0046, гр. Гаврилюк Назарію Миколайовичу</w:t>
      </w:r>
    </w:p>
    <w:p w:rsidR="00641E21" w:rsidRPr="00986531" w:rsidRDefault="00641E21" w:rsidP="00641E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641E21" w:rsidRPr="00986531" w:rsidRDefault="00641E21" w:rsidP="00641E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Гаврилюк Назарія Миколайовича, що проживає в с. Ситихів, вул. Ситихівська, 11,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41E21" w:rsidRPr="00986531" w:rsidRDefault="00641E21" w:rsidP="00641E2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41E21" w:rsidRPr="00986531" w:rsidRDefault="00641E21" w:rsidP="00641E2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11, площею 0,1000га, кадастровий №4622710200:08:000:0046, гр. Гаврилюк Назарію Миколайовичу.</w:t>
      </w:r>
    </w:p>
    <w:p w:rsidR="00641E21" w:rsidRPr="00986531" w:rsidRDefault="00641E21" w:rsidP="00641E2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11, площею 0,1000га, кадастровий №4622710200:08:000:0046, гр. Гаврилюк Назарію Миколайовичу.</w:t>
      </w:r>
    </w:p>
    <w:p w:rsidR="00641E21" w:rsidRPr="00986531" w:rsidRDefault="00641E21" w:rsidP="00641E2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Гаврилюк Назарію Миколайовичу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№4622710200:08:000:0046.</w:t>
      </w:r>
    </w:p>
    <w:p w:rsidR="00641E21" w:rsidRPr="00986531" w:rsidRDefault="00641E21" w:rsidP="00641E2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41E21" w:rsidRPr="00986531" w:rsidRDefault="00641E21" w:rsidP="00641E2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641E21" w:rsidRPr="00986531" w:rsidRDefault="00641E21" w:rsidP="00641E2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41E21" w:rsidRPr="00986531" w:rsidRDefault="00641E21" w:rsidP="00641E2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41E21" w:rsidRPr="00986531" w:rsidRDefault="00641E21" w:rsidP="00641E2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41E21" w:rsidRPr="00986531" w:rsidRDefault="00641E21" w:rsidP="00641E2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733" w:rsidRDefault="00272733">
      <w:r>
        <w:separator/>
      </w:r>
    </w:p>
  </w:endnote>
  <w:endnote w:type="continuationSeparator" w:id="0">
    <w:p w:rsidR="00272733" w:rsidRDefault="00272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733" w:rsidRDefault="00272733">
      <w:r>
        <w:separator/>
      </w:r>
    </w:p>
  </w:footnote>
  <w:footnote w:type="continuationSeparator" w:id="0">
    <w:p w:rsidR="00272733" w:rsidRDefault="00272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73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1E21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41E2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41E2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41E2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41E2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502D2-1247-4936-BF9A-CD8597E4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2023-09-26T08:53:00Z</dcterms:modified>
</cp:coreProperties>
</file>