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0C6DB4" w:rsidRPr="00986531" w:rsidRDefault="000C6DB4" w:rsidP="000C6DB4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0C6DB4" w:rsidRPr="00986531" w:rsidRDefault="000C6DB4" w:rsidP="000C6DB4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0C6DB4" w:rsidRPr="00986531" w:rsidRDefault="000C6DB4" w:rsidP="000C6DB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0C6DB4" w:rsidRPr="00986531" w:rsidRDefault="000C6DB4" w:rsidP="000C6DB4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0C6DB4" w:rsidRPr="00986531" w:rsidRDefault="000C6DB4" w:rsidP="000C6DB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0C6DB4" w:rsidRPr="00986531" w:rsidRDefault="000C6DB4" w:rsidP="000C6DB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0C6DB4" w:rsidRPr="00986531" w:rsidRDefault="000C6DB4" w:rsidP="000C6DB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0C6DB4" w:rsidRPr="00986531" w:rsidRDefault="000C6DB4" w:rsidP="000C6D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№78</w:t>
      </w:r>
    </w:p>
    <w:p w:rsidR="000C6DB4" w:rsidRPr="00986531" w:rsidRDefault="000C6DB4" w:rsidP="000C6D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0C6DB4" w:rsidRPr="00986531" w:rsidRDefault="000C6DB4" w:rsidP="000C6D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17, площею 0,1000га, кадастровий №4622710200:08:000:0037, гр. Смалюх Богдану Івановичу</w:t>
      </w:r>
    </w:p>
    <w:p w:rsidR="000C6DB4" w:rsidRPr="00986531" w:rsidRDefault="000C6DB4" w:rsidP="000C6D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0C6DB4" w:rsidRPr="00986531" w:rsidRDefault="000C6DB4" w:rsidP="000C6DB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Смалюх Богдана Івановича, що проживає в м.Дубляни, вул. Довбуша, 5/26,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0C6DB4" w:rsidRPr="00986531" w:rsidRDefault="000C6DB4" w:rsidP="000C6DB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0C6DB4" w:rsidRPr="00986531" w:rsidRDefault="000C6DB4" w:rsidP="000C6DB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17, площею 0,1000га, кадастровий №4622710200:08:000:0037, гр. Смалюх Богдану Івановичу.</w:t>
      </w:r>
    </w:p>
    <w:p w:rsidR="000C6DB4" w:rsidRPr="00986531" w:rsidRDefault="000C6DB4" w:rsidP="000C6DB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вул.Гайова, 17, площею 0,1000га, кадастровий №4622710200:08:000:0037, гр. Смалюх Богдану Івановичу.</w:t>
      </w:r>
    </w:p>
    <w:p w:rsidR="000C6DB4" w:rsidRPr="00986531" w:rsidRDefault="000C6DB4" w:rsidP="000C6DB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Смалюх Богдану Івановичу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№4622710200:08:000:0037.</w:t>
      </w:r>
    </w:p>
    <w:p w:rsidR="000C6DB4" w:rsidRPr="00986531" w:rsidRDefault="000C6DB4" w:rsidP="000C6DB4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0C6DB4" w:rsidRPr="00986531" w:rsidRDefault="000C6DB4" w:rsidP="000C6DB4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0C6DB4" w:rsidRPr="00986531" w:rsidRDefault="000C6DB4" w:rsidP="000C6DB4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0C6DB4" w:rsidRPr="00986531" w:rsidRDefault="000C6DB4" w:rsidP="000C6DB4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0C6DB4" w:rsidRPr="00986531" w:rsidRDefault="000C6DB4" w:rsidP="000C6DB4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0C6DB4" w:rsidRPr="00986531" w:rsidRDefault="000C6DB4" w:rsidP="000C6DB4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277" w:rsidRDefault="00562277">
      <w:r>
        <w:separator/>
      </w:r>
    </w:p>
  </w:endnote>
  <w:endnote w:type="continuationSeparator" w:id="0">
    <w:p w:rsidR="00562277" w:rsidRDefault="00562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277" w:rsidRDefault="00562277">
      <w:r>
        <w:separator/>
      </w:r>
    </w:p>
  </w:footnote>
  <w:footnote w:type="continuationSeparator" w:id="0">
    <w:p w:rsidR="00562277" w:rsidRDefault="005622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6DB4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2277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0C6DB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0C6DB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0C6DB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0C6DB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C73CD4-1981-441C-AE7C-4DA7CD4E4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1105</Words>
  <Characters>630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2023-09-26T08:54:00Z</dcterms:modified>
</cp:coreProperties>
</file>