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A18EF" w:rsidRPr="00986531" w:rsidRDefault="00EA18EF" w:rsidP="00EA18E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A18EF" w:rsidRPr="00986531" w:rsidRDefault="00EA18EF" w:rsidP="00EA18E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A18EF" w:rsidRPr="00986531" w:rsidRDefault="00EA18EF" w:rsidP="00EA18E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A18EF" w:rsidRPr="00986531" w:rsidRDefault="00EA18EF" w:rsidP="00EA18E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A18EF" w:rsidRPr="00986531" w:rsidRDefault="00EA18EF" w:rsidP="00EA18E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A18EF" w:rsidRPr="00986531" w:rsidRDefault="00EA18EF" w:rsidP="00EA18E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A18EF" w:rsidRPr="00986531" w:rsidRDefault="00EA18EF" w:rsidP="00EA18E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A18EF" w:rsidRPr="00986531" w:rsidRDefault="00EA18EF" w:rsidP="00EA18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№79</w:t>
      </w:r>
    </w:p>
    <w:p w:rsidR="00EA18EF" w:rsidRPr="00986531" w:rsidRDefault="00EA18EF" w:rsidP="00EA18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A18EF" w:rsidRPr="00986531" w:rsidRDefault="00EA18EF" w:rsidP="00EA18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21, площею 0,1000га, кадастровий №4622710200:08:000:0073, гр. Залеській Марті Антонівні</w:t>
      </w:r>
    </w:p>
    <w:p w:rsidR="00EA18EF" w:rsidRPr="00986531" w:rsidRDefault="00EA18EF" w:rsidP="00EA18EF">
      <w:pPr>
        <w:widowControl w:val="0"/>
        <w:tabs>
          <w:tab w:val="left" w:pos="6942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EA18EF" w:rsidRPr="00986531" w:rsidRDefault="00EA18EF" w:rsidP="00EA18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Залеської Марти Антонівни, що проживає в м.Львів, вул. Тролейбусна, 2/51,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A18EF" w:rsidRPr="00986531" w:rsidRDefault="00EA18EF" w:rsidP="00EA18E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A18EF" w:rsidRPr="00986531" w:rsidRDefault="00EA18EF" w:rsidP="00EA18E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21, площею 0,1000га, кадастровий №4622710200:08:000:0073, гр. Залеській Марті Антонівні.</w:t>
      </w:r>
    </w:p>
    <w:p w:rsidR="00EA18EF" w:rsidRPr="00986531" w:rsidRDefault="00EA18EF" w:rsidP="00EA18E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21, площею 0,1000га, кадастровий №4622710200:08:000:0073, гр. Залеській Марті Антонівні.</w:t>
      </w:r>
    </w:p>
    <w:p w:rsidR="00EA18EF" w:rsidRPr="00986531" w:rsidRDefault="00EA18EF" w:rsidP="00EA18E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Залеській Марті Антонівні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№4622710200:08:000:0073.</w:t>
      </w:r>
    </w:p>
    <w:p w:rsidR="00EA18EF" w:rsidRPr="00986531" w:rsidRDefault="00EA18EF" w:rsidP="00EA18E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A18EF" w:rsidRPr="00986531" w:rsidRDefault="00EA18EF" w:rsidP="00EA18E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EA18EF" w:rsidRPr="00986531" w:rsidRDefault="00EA18EF" w:rsidP="00EA18E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A18EF" w:rsidRPr="00986531" w:rsidRDefault="00EA18EF" w:rsidP="00EA18E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A18EF" w:rsidRPr="00986531" w:rsidRDefault="00EA18EF" w:rsidP="00EA18E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D9F" w:rsidRDefault="00E72D9F">
      <w:r>
        <w:separator/>
      </w:r>
    </w:p>
  </w:endnote>
  <w:endnote w:type="continuationSeparator" w:id="0">
    <w:p w:rsidR="00E72D9F" w:rsidRDefault="00E7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D9F" w:rsidRDefault="00E72D9F">
      <w:r>
        <w:separator/>
      </w:r>
    </w:p>
  </w:footnote>
  <w:footnote w:type="continuationSeparator" w:id="0">
    <w:p w:rsidR="00E72D9F" w:rsidRDefault="00E72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2D9F"/>
    <w:rsid w:val="00E74EBC"/>
    <w:rsid w:val="00E8091B"/>
    <w:rsid w:val="00EA18EF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A18E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A18E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A18E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A18E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A54ED-53A5-4A3B-96B2-B8375B3E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2023-09-26T08:55:00Z</dcterms:modified>
</cp:coreProperties>
</file>