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537A1" w:rsidRPr="00986531" w:rsidRDefault="00B537A1" w:rsidP="00B537A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B537A1" w:rsidRPr="00986531" w:rsidRDefault="00B537A1" w:rsidP="00B537A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537A1" w:rsidRPr="00986531" w:rsidRDefault="00B537A1" w:rsidP="00B537A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537A1" w:rsidRPr="00986531" w:rsidRDefault="00B537A1" w:rsidP="00B537A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537A1" w:rsidRPr="00986531" w:rsidRDefault="00B537A1" w:rsidP="00B537A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537A1" w:rsidRPr="00986531" w:rsidRDefault="00B537A1" w:rsidP="00B537A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B537A1" w:rsidRPr="00986531" w:rsidRDefault="00B537A1" w:rsidP="00B537A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537A1" w:rsidRPr="00986531" w:rsidRDefault="00B537A1" w:rsidP="00B537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№80</w:t>
      </w:r>
    </w:p>
    <w:p w:rsidR="00B537A1" w:rsidRPr="00986531" w:rsidRDefault="00B537A1" w:rsidP="00B537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537A1" w:rsidRPr="00986531" w:rsidRDefault="00B537A1" w:rsidP="00B537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25, площею 0,1000га, кадастровий №4622710200:08:000:0026, гр. Луцишин Мирославі Романівні</w:t>
      </w:r>
    </w:p>
    <w:p w:rsidR="00B537A1" w:rsidRPr="00986531" w:rsidRDefault="00B537A1" w:rsidP="00B537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B537A1" w:rsidRPr="00986531" w:rsidRDefault="00B537A1" w:rsidP="00B537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Луцишин Мирослави Романівни, що проживає в с.Зимна Вода, вул. Шашкевича, 33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537A1" w:rsidRPr="00986531" w:rsidRDefault="00B537A1" w:rsidP="00B537A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B537A1" w:rsidRPr="00986531" w:rsidRDefault="00B537A1" w:rsidP="00B537A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25, площею 0,1000га, кадастровий №4622710200:08:000:0026, гр. Луцишин Мирославі Романівні.</w:t>
      </w:r>
    </w:p>
    <w:p w:rsidR="00B537A1" w:rsidRPr="00986531" w:rsidRDefault="00B537A1" w:rsidP="00B537A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25, площею 0,1000га, кадастровий №4622710200:08:000:0026, гр. Луцишин Мирославі Романівні.</w:t>
      </w:r>
    </w:p>
    <w:p w:rsidR="00B537A1" w:rsidRPr="00986531" w:rsidRDefault="00B537A1" w:rsidP="00B537A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Луцишин Мирославі Романівні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№4622710200:08:000:0026.</w:t>
      </w:r>
    </w:p>
    <w:p w:rsidR="00B537A1" w:rsidRPr="00986531" w:rsidRDefault="00B537A1" w:rsidP="00B537A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537A1" w:rsidRPr="00986531" w:rsidRDefault="00B537A1" w:rsidP="00B537A1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B537A1" w:rsidRPr="00986531" w:rsidRDefault="00B537A1" w:rsidP="00B537A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537A1" w:rsidRPr="00986531" w:rsidRDefault="00B537A1" w:rsidP="00B537A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537A1" w:rsidRPr="00986531" w:rsidRDefault="00B537A1" w:rsidP="00B537A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0BB" w:rsidRDefault="002240BB">
      <w:r>
        <w:separator/>
      </w:r>
    </w:p>
  </w:endnote>
  <w:endnote w:type="continuationSeparator" w:id="0">
    <w:p w:rsidR="002240BB" w:rsidRDefault="00224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0BB" w:rsidRDefault="002240BB">
      <w:r>
        <w:separator/>
      </w:r>
    </w:p>
  </w:footnote>
  <w:footnote w:type="continuationSeparator" w:id="0">
    <w:p w:rsidR="002240BB" w:rsidRDefault="00224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40BB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537A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537A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537A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537A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537A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4FCA3-51C6-40DA-9BD5-5BDBB9043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2023-09-26T08:57:00Z</dcterms:modified>
</cp:coreProperties>
</file>