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F2674" w:rsidRPr="00986531" w:rsidRDefault="002F2674" w:rsidP="002F267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2F2674" w:rsidRPr="00986531" w:rsidRDefault="002F2674" w:rsidP="002F267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2F2674" w:rsidRPr="00986531" w:rsidRDefault="002F2674" w:rsidP="002F267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F2674" w:rsidRPr="00986531" w:rsidRDefault="002F2674" w:rsidP="002F267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2F2674" w:rsidRPr="00986531" w:rsidRDefault="002F2674" w:rsidP="002F267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F2674" w:rsidRPr="00986531" w:rsidRDefault="002F2674" w:rsidP="002F267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2F2674" w:rsidRPr="00986531" w:rsidRDefault="002F2674" w:rsidP="002F267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F2674" w:rsidRPr="00986531" w:rsidRDefault="002F2674" w:rsidP="002F26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№81</w:t>
      </w:r>
    </w:p>
    <w:p w:rsidR="002F2674" w:rsidRPr="00986531" w:rsidRDefault="002F2674" w:rsidP="002F26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2F2674" w:rsidRPr="00986531" w:rsidRDefault="002F2674" w:rsidP="002F26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25, площею 0,1000га, кадастровий №4622710200:08:000:0026, гр. Луцишин Мирославі Романівні</w:t>
      </w:r>
    </w:p>
    <w:p w:rsidR="002F2674" w:rsidRPr="00986531" w:rsidRDefault="002F2674" w:rsidP="002F26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2F2674" w:rsidRPr="00986531" w:rsidRDefault="002F2674" w:rsidP="002F26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Луцишин Руслана Івановича, що проживає в с.Зимна Вода, вул. Шашкевича, 33,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F2674" w:rsidRPr="00986531" w:rsidRDefault="002F2674" w:rsidP="002F267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2F2674" w:rsidRPr="00986531" w:rsidRDefault="002F2674" w:rsidP="002F26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Гайова, 27, площею 0,1000га, кадастровий №4622710200:08:000:0028, гр. Луцишин Руслану Івановичу.</w:t>
      </w:r>
    </w:p>
    <w:p w:rsidR="002F2674" w:rsidRPr="00986531" w:rsidRDefault="002F2674" w:rsidP="002F26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 Гайова, 27, площею 0,1000га, кадастровий №4622710200:08:000:0028, гр. Луцишин Руслану Івановичу.</w:t>
      </w:r>
    </w:p>
    <w:p w:rsidR="002F2674" w:rsidRPr="00986531" w:rsidRDefault="002F2674" w:rsidP="002F267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Луцишин Руслану Івановичу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№4622710200:08:000:0028.</w:t>
      </w:r>
    </w:p>
    <w:p w:rsidR="002F2674" w:rsidRPr="00986531" w:rsidRDefault="002F2674" w:rsidP="002F267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F2674" w:rsidRPr="00986531" w:rsidRDefault="002F2674" w:rsidP="002F267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F2674" w:rsidRPr="00986531" w:rsidRDefault="002F2674" w:rsidP="002F267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2F2674" w:rsidRPr="00986531" w:rsidRDefault="002F2674" w:rsidP="002F267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2F2674" w:rsidRPr="00986531" w:rsidRDefault="002F2674" w:rsidP="002F267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02F" w:rsidRDefault="00F6402F">
      <w:r>
        <w:separator/>
      </w:r>
    </w:p>
  </w:endnote>
  <w:endnote w:type="continuationSeparator" w:id="0">
    <w:p w:rsidR="00F6402F" w:rsidRDefault="00F64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02F" w:rsidRDefault="00F6402F">
      <w:r>
        <w:separator/>
      </w:r>
    </w:p>
  </w:footnote>
  <w:footnote w:type="continuationSeparator" w:id="0">
    <w:p w:rsidR="00F6402F" w:rsidRDefault="00F64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674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402F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F267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F267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F267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F267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BEF4E-F388-497D-8714-9E8C4FADB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1112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2023-09-26T08:59:00Z</dcterms:modified>
</cp:coreProperties>
</file>