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A05764" w:rsidRPr="00986531" w:rsidRDefault="00A05764" w:rsidP="00A05764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A05764" w:rsidRPr="00986531" w:rsidRDefault="00A05764" w:rsidP="00A05764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A05764" w:rsidRPr="00986531" w:rsidRDefault="00A05764" w:rsidP="00A0576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A05764" w:rsidRPr="00986531" w:rsidRDefault="00A05764" w:rsidP="00A05764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A05764" w:rsidRPr="00986531" w:rsidRDefault="00A05764" w:rsidP="00A0576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A05764" w:rsidRPr="00986531" w:rsidRDefault="00A05764" w:rsidP="00A0576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A05764" w:rsidRPr="00986531" w:rsidRDefault="00A05764" w:rsidP="00A05764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A05764" w:rsidRPr="00986531" w:rsidRDefault="00A05764" w:rsidP="00A0576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№82</w:t>
      </w:r>
    </w:p>
    <w:p w:rsidR="00A05764" w:rsidRPr="00986531" w:rsidRDefault="00A05764" w:rsidP="00A0576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A05764" w:rsidRPr="00986531" w:rsidRDefault="00A05764" w:rsidP="00A0576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29, площею 0,1000га, кадастровий №4622710200:08:000:0030, гр. Хомяк Богдані Володимирівні</w:t>
      </w:r>
    </w:p>
    <w:p w:rsidR="00A05764" w:rsidRPr="00986531" w:rsidRDefault="00A05764" w:rsidP="00A0576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A05764" w:rsidRPr="00986531" w:rsidRDefault="00A05764" w:rsidP="00A0576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Хомяк Богдани Володимирівни, що проживає в м.Львів, вул. Кревецького, 6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A05764" w:rsidRPr="00986531" w:rsidRDefault="00A05764" w:rsidP="00A0576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A05764" w:rsidRPr="00986531" w:rsidRDefault="00A05764" w:rsidP="00A0576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29, площею 0,1000га, кадастровий №4622710200:08:000:0030, гр. Хомяк Богдані Володимирівні.</w:t>
      </w:r>
    </w:p>
    <w:p w:rsidR="00A05764" w:rsidRPr="00986531" w:rsidRDefault="00A05764" w:rsidP="00A0576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вул.Гайова, 29, площею 0,1000га, кадастровий №4622710200:08:000:0030, гр. Хомяк Богдані Володимирівні.</w:t>
      </w:r>
    </w:p>
    <w:p w:rsidR="00A05764" w:rsidRPr="00986531" w:rsidRDefault="00A05764" w:rsidP="00A0576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Хомяк Богдані Володимирівні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№4622710200:08:000:0030.</w:t>
      </w:r>
    </w:p>
    <w:p w:rsidR="00A05764" w:rsidRPr="00986531" w:rsidRDefault="00A05764" w:rsidP="00A05764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A05764" w:rsidRPr="00986531" w:rsidRDefault="00A05764" w:rsidP="00A05764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A05764" w:rsidRPr="00986531" w:rsidRDefault="00A05764" w:rsidP="00A05764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A05764" w:rsidRPr="00986531" w:rsidRDefault="00A05764" w:rsidP="00A05764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A05764" w:rsidRPr="00986531" w:rsidRDefault="00A05764" w:rsidP="00A05764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A05764" w:rsidRPr="00986531" w:rsidRDefault="00A05764" w:rsidP="00A05764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6121" w:rsidRDefault="00AF6121">
      <w:r>
        <w:separator/>
      </w:r>
    </w:p>
  </w:endnote>
  <w:endnote w:type="continuationSeparator" w:id="0">
    <w:p w:rsidR="00AF6121" w:rsidRDefault="00AF6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6121" w:rsidRDefault="00AF6121">
      <w:r>
        <w:separator/>
      </w:r>
    </w:p>
  </w:footnote>
  <w:footnote w:type="continuationSeparator" w:id="0">
    <w:p w:rsidR="00AF6121" w:rsidRDefault="00AF61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05764"/>
    <w:rsid w:val="00A20109"/>
    <w:rsid w:val="00A769F3"/>
    <w:rsid w:val="00A9594B"/>
    <w:rsid w:val="00AE7596"/>
    <w:rsid w:val="00AF6121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A0576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A0576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A0576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A0576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D60EBA-C8D9-47FD-AD2A-CBE5F2CA5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1113</Words>
  <Characters>635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2023-09-26T09:00:00Z</dcterms:modified>
</cp:coreProperties>
</file>