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D6B3B" w:rsidRPr="00986531" w:rsidRDefault="00FD6B3B" w:rsidP="00FD6B3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FD6B3B" w:rsidRPr="00986531" w:rsidRDefault="00FD6B3B" w:rsidP="00FD6B3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FD6B3B" w:rsidRPr="00986531" w:rsidRDefault="00FD6B3B" w:rsidP="00FD6B3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D6B3B" w:rsidRPr="00986531" w:rsidRDefault="00FD6B3B" w:rsidP="00FD6B3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FD6B3B" w:rsidRPr="00986531" w:rsidRDefault="00FD6B3B" w:rsidP="00FD6B3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D6B3B" w:rsidRPr="00986531" w:rsidRDefault="00FD6B3B" w:rsidP="00FD6B3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FD6B3B" w:rsidRPr="00986531" w:rsidRDefault="00FD6B3B" w:rsidP="00FD6B3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D6B3B" w:rsidRPr="00986531" w:rsidRDefault="00FD6B3B" w:rsidP="00FD6B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№83</w:t>
      </w:r>
    </w:p>
    <w:p w:rsidR="00FD6B3B" w:rsidRPr="00986531" w:rsidRDefault="00FD6B3B" w:rsidP="00FD6B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FD6B3B" w:rsidRPr="00986531" w:rsidRDefault="00FD6B3B" w:rsidP="00FD6B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31, площею 0,1000га, кадастровий №4622710200:08:000:0032, гр. Хомяк Роману Степановичу</w:t>
      </w:r>
    </w:p>
    <w:p w:rsidR="00FD6B3B" w:rsidRPr="00986531" w:rsidRDefault="00FD6B3B" w:rsidP="00FD6B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FD6B3B" w:rsidRPr="00986531" w:rsidRDefault="00FD6B3B" w:rsidP="00FD6B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Хомяк Романа Степановича, що проживає в м.Львів, вул. Кревецького, 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D6B3B" w:rsidRPr="00986531" w:rsidRDefault="00FD6B3B" w:rsidP="00FD6B3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FD6B3B" w:rsidRPr="00986531" w:rsidRDefault="00FD6B3B" w:rsidP="00FD6B3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31, площею 0,1000га, кадастровий №4622710200:08:000:0032, гр. Хомяк Роману Степановичу.</w:t>
      </w:r>
    </w:p>
    <w:p w:rsidR="00FD6B3B" w:rsidRPr="00986531" w:rsidRDefault="00FD6B3B" w:rsidP="00FD6B3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31, площею 0,1000га, кадастровий №4622710200:08:000:0032, гр. Хомяк Роману Степановичу.</w:t>
      </w:r>
    </w:p>
    <w:p w:rsidR="00FD6B3B" w:rsidRPr="00986531" w:rsidRDefault="00FD6B3B" w:rsidP="00FD6B3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Хомяк Роману Степановичу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№4622710200:08:000:0032.</w:t>
      </w:r>
    </w:p>
    <w:p w:rsidR="00FD6B3B" w:rsidRPr="00986531" w:rsidRDefault="00FD6B3B" w:rsidP="00FD6B3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D6B3B" w:rsidRPr="00986531" w:rsidRDefault="00FD6B3B" w:rsidP="00FD6B3B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FD6B3B" w:rsidRPr="00986531" w:rsidRDefault="00FD6B3B" w:rsidP="00FD6B3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D6B3B" w:rsidRPr="00986531" w:rsidRDefault="00FD6B3B" w:rsidP="00FD6B3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D6B3B" w:rsidRPr="00986531" w:rsidRDefault="00FD6B3B" w:rsidP="00FD6B3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020" w:rsidRDefault="00B40020">
      <w:r>
        <w:separator/>
      </w:r>
    </w:p>
  </w:endnote>
  <w:endnote w:type="continuationSeparator" w:id="0">
    <w:p w:rsidR="00B40020" w:rsidRDefault="00B40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020" w:rsidRDefault="00B40020">
      <w:r>
        <w:separator/>
      </w:r>
    </w:p>
  </w:footnote>
  <w:footnote w:type="continuationSeparator" w:id="0">
    <w:p w:rsidR="00B40020" w:rsidRDefault="00B400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002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D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D6B3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D6B3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D6B3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D6B3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F3392-9FAE-4E0E-B520-FC0614141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1103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2023-09-26T09:01:00Z</dcterms:modified>
</cp:coreProperties>
</file>