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334E6" w:rsidRPr="00986531" w:rsidRDefault="00A334E6" w:rsidP="00A334E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A334E6" w:rsidRPr="00986531" w:rsidRDefault="00A334E6" w:rsidP="00A334E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A334E6" w:rsidRPr="00986531" w:rsidRDefault="00A334E6" w:rsidP="00A334E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334E6" w:rsidRPr="00986531" w:rsidRDefault="00A334E6" w:rsidP="00A334E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A334E6" w:rsidRPr="00986531" w:rsidRDefault="00A334E6" w:rsidP="00A334E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334E6" w:rsidRPr="00986531" w:rsidRDefault="00A334E6" w:rsidP="00A334E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A334E6" w:rsidRPr="00986531" w:rsidRDefault="00A334E6" w:rsidP="00A334E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334E6" w:rsidRPr="00986531" w:rsidRDefault="00A334E6" w:rsidP="00A334E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№84</w:t>
      </w:r>
    </w:p>
    <w:p w:rsidR="00A334E6" w:rsidRPr="00986531" w:rsidRDefault="00A334E6" w:rsidP="00A334E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A334E6" w:rsidRPr="00986531" w:rsidRDefault="00A334E6" w:rsidP="00A334E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35, площею 0,1000га, кадастровий №4622710200:08:000:0019, гр. Качмарик Христині Стефанівні</w:t>
      </w:r>
    </w:p>
    <w:p w:rsidR="00A334E6" w:rsidRPr="00986531" w:rsidRDefault="00A334E6" w:rsidP="00A334E6">
      <w:pPr>
        <w:widowControl w:val="0"/>
        <w:tabs>
          <w:tab w:val="left" w:pos="5674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A334E6" w:rsidRPr="00986531" w:rsidRDefault="00A334E6" w:rsidP="00A334E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Качмарик Христини Стефанівни, що проживає в м.Львів, вул. Озерна, 5/8,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334E6" w:rsidRPr="00986531" w:rsidRDefault="00A334E6" w:rsidP="00A334E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A334E6" w:rsidRPr="00986531" w:rsidRDefault="00A334E6" w:rsidP="00A334E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35, площею 0,1000га, кадастровий №4622710200:08:000:0019, гр. Качмарик Христині Стефанівні.</w:t>
      </w:r>
    </w:p>
    <w:p w:rsidR="00A334E6" w:rsidRPr="00986531" w:rsidRDefault="00A334E6" w:rsidP="00A334E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вул.Гайова, 35, площею 0,1000га, кадастровий №4622710200:08:000:0019, гр. Качмарик Христині Стефанівні.</w:t>
      </w:r>
    </w:p>
    <w:p w:rsidR="00A334E6" w:rsidRPr="00986531" w:rsidRDefault="00A334E6" w:rsidP="00A334E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Качмарик Христині Стефанівні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№4622710200:08:000:0019.</w:t>
      </w:r>
    </w:p>
    <w:p w:rsidR="00A334E6" w:rsidRPr="00986531" w:rsidRDefault="00A334E6" w:rsidP="00A334E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334E6" w:rsidRPr="00986531" w:rsidRDefault="00A334E6" w:rsidP="00A334E6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A334E6" w:rsidRPr="00986531" w:rsidRDefault="00A334E6" w:rsidP="00A334E6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A334E6" w:rsidRPr="00986531" w:rsidRDefault="00A334E6" w:rsidP="00A334E6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A334E6" w:rsidRPr="00986531" w:rsidRDefault="00A334E6" w:rsidP="00A334E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EDD" w:rsidRDefault="00423EDD">
      <w:r>
        <w:separator/>
      </w:r>
    </w:p>
  </w:endnote>
  <w:endnote w:type="continuationSeparator" w:id="0">
    <w:p w:rsidR="00423EDD" w:rsidRDefault="00423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EDD" w:rsidRDefault="00423EDD">
      <w:r>
        <w:separator/>
      </w:r>
    </w:p>
  </w:footnote>
  <w:footnote w:type="continuationSeparator" w:id="0">
    <w:p w:rsidR="00423EDD" w:rsidRDefault="00423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3ED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34E6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334E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334E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334E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334E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0F46C-4213-4B68-9D19-FF3AEB01E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1115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2023-09-26T09:02:00Z</dcterms:modified>
</cp:coreProperties>
</file>