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43788" w:rsidRPr="00986531" w:rsidRDefault="00443788" w:rsidP="004437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43788" w:rsidRPr="00986531" w:rsidRDefault="00443788" w:rsidP="004437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43788" w:rsidRPr="00986531" w:rsidRDefault="00443788" w:rsidP="0044378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43788" w:rsidRPr="00986531" w:rsidRDefault="00443788" w:rsidP="0044378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43788" w:rsidRPr="00986531" w:rsidRDefault="00443788" w:rsidP="0044378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43788" w:rsidRPr="00986531" w:rsidRDefault="00443788" w:rsidP="0044378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43788" w:rsidRPr="00986531" w:rsidRDefault="00443788" w:rsidP="0044378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43788" w:rsidRPr="00986531" w:rsidRDefault="00443788" w:rsidP="004437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№85</w:t>
      </w:r>
    </w:p>
    <w:p w:rsidR="00443788" w:rsidRPr="00986531" w:rsidRDefault="00443788" w:rsidP="004437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43788" w:rsidRPr="00986531" w:rsidRDefault="00443788" w:rsidP="004437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41, площею 0,1000га, кадастровий №4622710200:08:000:0020, гр. Малай Євгенію Андрійовичу</w:t>
      </w:r>
    </w:p>
    <w:p w:rsidR="00443788" w:rsidRPr="00986531" w:rsidRDefault="00443788" w:rsidP="004437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443788" w:rsidRPr="00986531" w:rsidRDefault="00443788" w:rsidP="004437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Малай Євгенія Андрійовича, що проживає в с.Муроване, вул. Молодіжна, 14а,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43788" w:rsidRPr="00986531" w:rsidRDefault="00443788" w:rsidP="004437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43788" w:rsidRPr="00986531" w:rsidRDefault="00443788" w:rsidP="004437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41, площею 0,1000га, кадастровий №4622710200:08:000:0020, гр. Малай Євгенію Андрійовичу.</w:t>
      </w:r>
    </w:p>
    <w:p w:rsidR="00443788" w:rsidRPr="00986531" w:rsidRDefault="00443788" w:rsidP="004437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41, площею 0,1000га, кадастровий №4622710200:08:000:0020, гр. Малай Євгенію Андрійовичу.</w:t>
      </w:r>
    </w:p>
    <w:p w:rsidR="00443788" w:rsidRPr="00986531" w:rsidRDefault="00443788" w:rsidP="004437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Малай Євгенію Андрійовичу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№4622710200:08:000:0020.</w:t>
      </w:r>
    </w:p>
    <w:p w:rsidR="00443788" w:rsidRPr="00986531" w:rsidRDefault="00443788" w:rsidP="0044378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43788" w:rsidRPr="00986531" w:rsidRDefault="00443788" w:rsidP="00443788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443788" w:rsidRPr="00986531" w:rsidRDefault="00443788" w:rsidP="0044378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43788" w:rsidRPr="00986531" w:rsidRDefault="00443788" w:rsidP="0044378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43788" w:rsidRPr="00986531" w:rsidRDefault="00443788" w:rsidP="0044378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720" w:rsidRDefault="003B0720">
      <w:r>
        <w:separator/>
      </w:r>
    </w:p>
  </w:endnote>
  <w:endnote w:type="continuationSeparator" w:id="0">
    <w:p w:rsidR="003B0720" w:rsidRDefault="003B0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720" w:rsidRDefault="003B0720">
      <w:r>
        <w:separator/>
      </w:r>
    </w:p>
  </w:footnote>
  <w:footnote w:type="continuationSeparator" w:id="0">
    <w:p w:rsidR="003B0720" w:rsidRDefault="003B0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0720"/>
    <w:rsid w:val="003C6815"/>
    <w:rsid w:val="003C695C"/>
    <w:rsid w:val="003D3DAC"/>
    <w:rsid w:val="0044378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4378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4378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4378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4378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81A30-5539-4A5A-A0FC-95316E7DC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2023-09-26T09:02:00Z</dcterms:modified>
</cp:coreProperties>
</file>